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676D9" w14:textId="77777777" w:rsidR="007D110C" w:rsidRDefault="007D110C"/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4"/>
        <w:gridCol w:w="6072"/>
      </w:tblGrid>
      <w:tr w:rsidR="000172E5" w:rsidRPr="00637200" w14:paraId="2370B093" w14:textId="77777777" w:rsidTr="007D110C">
        <w:tc>
          <w:tcPr>
            <w:tcW w:w="5000" w:type="pct"/>
            <w:gridSpan w:val="2"/>
            <w:shd w:val="clear" w:color="auto" w:fill="004BAA"/>
            <w:vAlign w:val="bottom"/>
          </w:tcPr>
          <w:p w14:paraId="6D09939C" w14:textId="55035984" w:rsidR="000172E5" w:rsidRPr="007D110C" w:rsidRDefault="007D110C" w:rsidP="00637200">
            <w:pPr>
              <w:pStyle w:val="Titre1"/>
              <w:rPr>
                <w:noProof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t>Entreprise</w:t>
            </w:r>
          </w:p>
        </w:tc>
      </w:tr>
      <w:tr w:rsidR="000172E5" w:rsidRPr="00846B76" w14:paraId="5F72B3EA" w14:textId="77777777" w:rsidTr="007D110C">
        <w:tc>
          <w:tcPr>
            <w:tcW w:w="1885" w:type="pct"/>
            <w:vAlign w:val="bottom"/>
          </w:tcPr>
          <w:p w14:paraId="3532B645" w14:textId="5A786F46" w:rsidR="000172E5" w:rsidRPr="00637200" w:rsidRDefault="007D110C" w:rsidP="007D110C">
            <w:pPr>
              <w:pStyle w:val="Retraitnormal"/>
              <w:ind w:left="0"/>
              <w:rPr>
                <w:noProof/>
              </w:rPr>
            </w:pPr>
            <w:r>
              <w:rPr>
                <w:noProof/>
              </w:rPr>
              <w:t>Nom de l’entreprise</w:t>
            </w:r>
          </w:p>
        </w:tc>
        <w:tc>
          <w:tcPr>
            <w:tcW w:w="3115" w:type="pct"/>
            <w:tcBorders>
              <w:bottom w:val="single" w:sz="4" w:space="0" w:color="auto"/>
            </w:tcBorders>
            <w:vAlign w:val="bottom"/>
          </w:tcPr>
          <w:p w14:paraId="758737C0" w14:textId="77777777" w:rsidR="000172E5" w:rsidRPr="00846B76" w:rsidRDefault="000172E5" w:rsidP="00311D4F">
            <w:pPr>
              <w:rPr>
                <w:noProof/>
              </w:rPr>
            </w:pPr>
          </w:p>
        </w:tc>
      </w:tr>
      <w:tr w:rsidR="000172E5" w:rsidRPr="00846B76" w14:paraId="03AD86FB" w14:textId="77777777" w:rsidTr="007D110C">
        <w:tc>
          <w:tcPr>
            <w:tcW w:w="1885" w:type="pct"/>
            <w:vAlign w:val="bottom"/>
          </w:tcPr>
          <w:p w14:paraId="4E6CF8E4" w14:textId="133870B5" w:rsidR="000172E5" w:rsidRPr="00637200" w:rsidRDefault="007D110C" w:rsidP="007D110C">
            <w:pPr>
              <w:pStyle w:val="Retraitnormal"/>
              <w:ind w:left="0"/>
              <w:rPr>
                <w:noProof/>
              </w:rPr>
            </w:pPr>
            <w:r>
              <w:rPr>
                <w:noProof/>
              </w:rPr>
              <w:t>Nom, Prénom du représentant</w:t>
            </w:r>
          </w:p>
        </w:tc>
        <w:tc>
          <w:tcPr>
            <w:tcW w:w="311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951759" w14:textId="77777777" w:rsidR="000172E5" w:rsidRPr="00846B76" w:rsidRDefault="000172E5" w:rsidP="00311D4F">
            <w:pPr>
              <w:rPr>
                <w:noProof/>
              </w:rPr>
            </w:pPr>
          </w:p>
        </w:tc>
      </w:tr>
      <w:tr w:rsidR="007D110C" w:rsidRPr="00846B76" w14:paraId="24C379FB" w14:textId="77777777" w:rsidTr="007D110C">
        <w:sdt>
          <w:sdtPr>
            <w:rPr>
              <w:noProof/>
            </w:rPr>
            <w:id w:val="946660661"/>
            <w:placeholder>
              <w:docPart w:val="9A3DEDB8D9AD46779B68C44B3979160B"/>
            </w:placeholder>
            <w:temporary/>
            <w:showingPlcHdr/>
            <w15:appearance w15:val="hidden"/>
          </w:sdtPr>
          <w:sdtContent>
            <w:tc>
              <w:tcPr>
                <w:tcW w:w="1885" w:type="pct"/>
                <w:vAlign w:val="bottom"/>
              </w:tcPr>
              <w:p w14:paraId="331FEFE6" w14:textId="77777777" w:rsidR="007D110C" w:rsidRPr="00637200" w:rsidRDefault="007D110C" w:rsidP="007D110C">
                <w:pPr>
                  <w:pStyle w:val="Retraitnormal"/>
                  <w:ind w:left="0"/>
                  <w:rPr>
                    <w:noProof/>
                  </w:rPr>
                </w:pPr>
                <w:r w:rsidRPr="00637200">
                  <w:rPr>
                    <w:noProof/>
                    <w:lang w:bidi="fr-FR"/>
                  </w:rPr>
                  <w:t>Téléphone mobile</w:t>
                </w:r>
              </w:p>
            </w:tc>
          </w:sdtContent>
        </w:sdt>
        <w:tc>
          <w:tcPr>
            <w:tcW w:w="311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5284F5" w14:textId="77777777" w:rsidR="007D110C" w:rsidRPr="007D110C" w:rsidRDefault="007D110C" w:rsidP="00311D4F">
            <w:pPr>
              <w:rPr>
                <w:noProof/>
                <w:u w:val="single"/>
              </w:rPr>
            </w:pPr>
          </w:p>
        </w:tc>
      </w:tr>
      <w:tr w:rsidR="000172E5" w:rsidRPr="00846B76" w14:paraId="0D96266C" w14:textId="77777777" w:rsidTr="007D110C">
        <w:tc>
          <w:tcPr>
            <w:tcW w:w="1885" w:type="pct"/>
            <w:vAlign w:val="bottom"/>
          </w:tcPr>
          <w:p w14:paraId="7A2B56E4" w14:textId="42A1EE1B" w:rsidR="000172E5" w:rsidRPr="00637200" w:rsidRDefault="007D110C" w:rsidP="007D110C">
            <w:pPr>
              <w:pStyle w:val="Retraitnormal"/>
              <w:ind w:left="0"/>
              <w:rPr>
                <w:noProof/>
              </w:rPr>
            </w:pPr>
            <w:r>
              <w:rPr>
                <w:noProof/>
              </w:rPr>
              <w:t>Adresse e-mail</w:t>
            </w:r>
          </w:p>
        </w:tc>
        <w:tc>
          <w:tcPr>
            <w:tcW w:w="311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B15852" w14:textId="77777777" w:rsidR="000172E5" w:rsidRPr="00846B76" w:rsidRDefault="000172E5" w:rsidP="00311D4F">
            <w:pPr>
              <w:rPr>
                <w:noProof/>
              </w:rPr>
            </w:pPr>
          </w:p>
        </w:tc>
      </w:tr>
      <w:tr w:rsidR="000172E5" w:rsidRPr="00846B76" w14:paraId="1CD38B6A" w14:textId="77777777" w:rsidTr="006145D8">
        <w:trPr>
          <w:trHeight w:val="54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57127039" w14:textId="77777777" w:rsidR="007D110C" w:rsidRDefault="007D110C" w:rsidP="006145D8">
            <w:pPr>
              <w:rPr>
                <w:rFonts w:asciiTheme="majorHAnsi" w:hAnsiTheme="majorHAnsi"/>
                <w:b/>
                <w:noProof/>
                <w:sz w:val="8"/>
              </w:rPr>
            </w:pPr>
          </w:p>
          <w:p w14:paraId="544CAE9C" w14:textId="77777777" w:rsidR="007D110C" w:rsidRPr="00846B76" w:rsidRDefault="007D110C" w:rsidP="007D110C">
            <w:pPr>
              <w:rPr>
                <w:rFonts w:asciiTheme="majorHAnsi" w:hAnsiTheme="majorHAnsi"/>
                <w:b/>
                <w:noProof/>
                <w:sz w:val="8"/>
              </w:rPr>
            </w:pPr>
          </w:p>
        </w:tc>
      </w:tr>
      <w:tr w:rsidR="007D110C" w:rsidRPr="00846B76" w14:paraId="549C2A57" w14:textId="77777777" w:rsidTr="006145D8">
        <w:trPr>
          <w:trHeight w:val="54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75BFA7FA" w14:textId="77777777" w:rsidR="007D110C" w:rsidRDefault="007D110C" w:rsidP="006145D8">
            <w:pPr>
              <w:rPr>
                <w:rFonts w:asciiTheme="majorHAnsi" w:hAnsiTheme="majorHAnsi"/>
                <w:b/>
                <w:noProof/>
                <w:sz w:val="8"/>
              </w:rPr>
            </w:pPr>
          </w:p>
        </w:tc>
      </w:tr>
      <w:tr w:rsidR="000172E5" w:rsidRPr="00846B76" w14:paraId="3764197A" w14:textId="77777777" w:rsidTr="007D110C">
        <w:tc>
          <w:tcPr>
            <w:tcW w:w="5000" w:type="pct"/>
            <w:gridSpan w:val="2"/>
            <w:shd w:val="clear" w:color="auto" w:fill="004BAA"/>
            <w:vAlign w:val="bottom"/>
          </w:tcPr>
          <w:p w14:paraId="7A9814D5" w14:textId="2515D869" w:rsidR="000172E5" w:rsidRPr="007D110C" w:rsidRDefault="007D110C" w:rsidP="00637200">
            <w:pPr>
              <w:pStyle w:val="Titre1"/>
              <w:rPr>
                <w:noProof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t>Règlement</w:t>
            </w:r>
          </w:p>
        </w:tc>
      </w:tr>
      <w:tr w:rsidR="000172E5" w:rsidRPr="00846B76" w14:paraId="2AAF16FB" w14:textId="77777777" w:rsidTr="007D110C">
        <w:tc>
          <w:tcPr>
            <w:tcW w:w="1885" w:type="pct"/>
            <w:vAlign w:val="bottom"/>
          </w:tcPr>
          <w:p w14:paraId="5876F643" w14:textId="77777777" w:rsidR="000172E5" w:rsidRPr="00846B76" w:rsidRDefault="000172E5" w:rsidP="006145D8">
            <w:pPr>
              <w:rPr>
                <w:rFonts w:asciiTheme="majorHAnsi" w:hAnsiTheme="majorHAnsi"/>
                <w:b/>
                <w:noProof/>
                <w:sz w:val="8"/>
              </w:rPr>
            </w:pPr>
          </w:p>
        </w:tc>
        <w:tc>
          <w:tcPr>
            <w:tcW w:w="3115" w:type="pct"/>
            <w:vAlign w:val="bottom"/>
          </w:tcPr>
          <w:p w14:paraId="66D23E5B" w14:textId="77777777" w:rsidR="000172E5" w:rsidRPr="00846B76" w:rsidRDefault="000172E5" w:rsidP="006145D8">
            <w:pPr>
              <w:rPr>
                <w:rFonts w:asciiTheme="majorHAnsi" w:hAnsiTheme="majorHAnsi"/>
                <w:b/>
                <w:noProof/>
                <w:sz w:val="8"/>
              </w:rPr>
            </w:pPr>
          </w:p>
        </w:tc>
      </w:tr>
      <w:tr w:rsidR="000172E5" w:rsidRPr="00846B76" w14:paraId="0551F070" w14:textId="77777777" w:rsidTr="007D110C">
        <w:tc>
          <w:tcPr>
            <w:tcW w:w="1885" w:type="pct"/>
            <w:vAlign w:val="bottom"/>
          </w:tcPr>
          <w:p w14:paraId="1A116092" w14:textId="442FF386" w:rsidR="007D110C" w:rsidRPr="00846B76" w:rsidRDefault="007D110C" w:rsidP="007D110C">
            <w:pPr>
              <w:rPr>
                <w:noProof/>
              </w:rPr>
            </w:pPr>
            <w:r>
              <w:rPr>
                <w:noProof/>
              </w:rPr>
              <w:t>Mode de paiement préféré</w:t>
            </w:r>
          </w:p>
        </w:tc>
        <w:tc>
          <w:tcPr>
            <w:tcW w:w="3115" w:type="pct"/>
            <w:tcBorders>
              <w:bottom w:val="single" w:sz="4" w:space="0" w:color="auto"/>
            </w:tcBorders>
            <w:vAlign w:val="bottom"/>
          </w:tcPr>
          <w:p w14:paraId="27B27C29" w14:textId="2A761514" w:rsidR="000172E5" w:rsidRPr="00846B76" w:rsidRDefault="007D110C" w:rsidP="00637200">
            <w:pPr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Espèces      </w:t>
            </w: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Chèque      </w:t>
            </w: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Virement </w:t>
            </w:r>
          </w:p>
        </w:tc>
      </w:tr>
      <w:tr w:rsidR="007D110C" w:rsidRPr="007D110C" w14:paraId="6113CCB1" w14:textId="77777777" w:rsidTr="007D11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</w:tcPr>
          <w:p w14:paraId="169CC15C" w14:textId="36D9BA20" w:rsidR="007D110C" w:rsidRPr="00637200" w:rsidRDefault="007D110C" w:rsidP="00DA5825">
            <w:pPr>
              <w:pStyle w:val="Retraitnormal"/>
              <w:ind w:left="0"/>
              <w:rPr>
                <w:noProof/>
              </w:rPr>
            </w:pPr>
            <w:r>
              <w:rPr>
                <w:noProof/>
              </w:rPr>
              <w:t>Remarques ou demandes particulières</w:t>
            </w:r>
          </w:p>
        </w:tc>
        <w:tc>
          <w:tcPr>
            <w:tcW w:w="31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B2B699" w14:textId="77777777" w:rsidR="007D110C" w:rsidRPr="007D110C" w:rsidRDefault="007D110C" w:rsidP="00DA5825">
            <w:pPr>
              <w:rPr>
                <w:noProof/>
                <w:u w:val="single"/>
              </w:rPr>
            </w:pPr>
          </w:p>
        </w:tc>
      </w:tr>
    </w:tbl>
    <w:p w14:paraId="3381AD5D" w14:textId="77777777" w:rsidR="000172E5" w:rsidRDefault="000172E5" w:rsidP="00637200">
      <w:pPr>
        <w:rPr>
          <w:noProof/>
        </w:rPr>
      </w:pPr>
    </w:p>
    <w:tbl>
      <w:tblPr>
        <w:tblStyle w:val="Grilledutableau"/>
        <w:tblW w:w="521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8"/>
        <w:gridCol w:w="299"/>
      </w:tblGrid>
      <w:tr w:rsidR="007D110C" w:rsidRPr="00846B76" w14:paraId="500AD72F" w14:textId="77777777" w:rsidTr="007D110C">
        <w:trPr>
          <w:gridAfter w:val="1"/>
          <w:wAfter w:w="147" w:type="pct"/>
        </w:trPr>
        <w:tc>
          <w:tcPr>
            <w:tcW w:w="4853" w:type="pct"/>
            <w:shd w:val="clear" w:color="auto" w:fill="004BAA"/>
            <w:vAlign w:val="bottom"/>
          </w:tcPr>
          <w:p w14:paraId="58C9C802" w14:textId="3749187A" w:rsidR="007D110C" w:rsidRPr="007D110C" w:rsidRDefault="007D110C" w:rsidP="00DA5825">
            <w:pPr>
              <w:pStyle w:val="Titre1"/>
              <w:rPr>
                <w:noProof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t>A retourner par mail à :</w:t>
            </w:r>
          </w:p>
        </w:tc>
      </w:tr>
      <w:tr w:rsidR="007D110C" w:rsidRPr="00846B76" w14:paraId="30C8FAFB" w14:textId="77777777" w:rsidTr="007D110C">
        <w:tc>
          <w:tcPr>
            <w:tcW w:w="5000" w:type="pct"/>
            <w:gridSpan w:val="2"/>
            <w:vAlign w:val="bottom"/>
          </w:tcPr>
          <w:p w14:paraId="55B0507A" w14:textId="493FE30F" w:rsidR="007D110C" w:rsidRPr="007D110C" w:rsidRDefault="007D110C" w:rsidP="007D110C">
            <w:pPr>
              <w:spacing w:after="0" w:line="240" w:lineRule="auto"/>
              <w:rPr>
                <w:noProof/>
                <w:lang w:val="en-US"/>
              </w:rPr>
            </w:pPr>
            <w:r w:rsidRPr="007D110C">
              <w:rPr>
                <w:noProof/>
                <w:lang w:val="en-US"/>
              </w:rPr>
              <w:t>Gregory KIENTZY -</w:t>
            </w:r>
            <w:r>
              <w:rPr>
                <w:noProof/>
                <w:lang w:val="en-US"/>
              </w:rPr>
              <w:t xml:space="preserve"> </w:t>
            </w:r>
            <w:r w:rsidRPr="007D110C">
              <w:rPr>
                <w:noProof/>
                <w:lang w:val="en-US"/>
              </w:rPr>
              <w:t>gkientzy1@yahoo.fr</w:t>
            </w:r>
          </w:p>
          <w:p w14:paraId="3AE0F30B" w14:textId="77777777" w:rsidR="007D110C" w:rsidRPr="00846B76" w:rsidRDefault="007D110C" w:rsidP="007D110C">
            <w:pPr>
              <w:rPr>
                <w:noProof/>
              </w:rPr>
            </w:pPr>
            <w:r>
              <w:rPr>
                <w:noProof/>
              </w:rPr>
              <w:t>Jean Claude DIETRICH - dietrichjeanclaude@gmail.com</w:t>
            </w:r>
          </w:p>
          <w:p w14:paraId="0178B6B5" w14:textId="2F11A6B3" w:rsidR="007D110C" w:rsidRDefault="007D110C" w:rsidP="00DA5825">
            <w:pPr>
              <w:rPr>
                <w:noProof/>
              </w:rPr>
            </w:pPr>
          </w:p>
          <w:p w14:paraId="3734B5B5" w14:textId="585A80BE" w:rsidR="007D110C" w:rsidRPr="007D110C" w:rsidRDefault="007D110C" w:rsidP="007D110C">
            <w:pPr>
              <w:jc w:val="center"/>
              <w:rPr>
                <w:rFonts w:cstheme="minorHAnsi"/>
                <w:color w:val="E40428"/>
                <w:shd w:val="clear" w:color="auto" w:fill="F7F7F8"/>
              </w:rPr>
            </w:pPr>
            <w:r w:rsidRPr="007D110C">
              <w:rPr>
                <w:rFonts w:cstheme="minorHAnsi"/>
                <w:color w:val="E40428"/>
                <w:shd w:val="clear" w:color="auto" w:fill="F7F7F8"/>
              </w:rPr>
              <w:t xml:space="preserve">Merci de votre participation ! </w:t>
            </w:r>
            <w:r>
              <w:rPr>
                <w:rFonts w:cstheme="minorHAnsi"/>
                <w:color w:val="E40428"/>
                <w:shd w:val="clear" w:color="auto" w:fill="F7F7F8"/>
              </w:rPr>
              <w:t>A réception du formulaire, nous vous recontacterons pour finaliser votre inscription.</w:t>
            </w:r>
          </w:p>
          <w:p w14:paraId="5C83365A" w14:textId="32F68008" w:rsidR="007D110C" w:rsidRPr="00846B76" w:rsidRDefault="007D110C" w:rsidP="00DA5825">
            <w:pPr>
              <w:rPr>
                <w:noProof/>
              </w:rPr>
            </w:pPr>
          </w:p>
        </w:tc>
      </w:tr>
    </w:tbl>
    <w:p w14:paraId="38E8DF42" w14:textId="77777777" w:rsidR="007D110C" w:rsidRDefault="007D110C" w:rsidP="007D110C"/>
    <w:p w14:paraId="0B6CFC49" w14:textId="77777777" w:rsidR="00FF6380" w:rsidRDefault="00FF6380" w:rsidP="007D110C"/>
    <w:p w14:paraId="1905ECF3" w14:textId="44F15FFE" w:rsidR="00FF6380" w:rsidRPr="006C1350" w:rsidRDefault="00FF6380" w:rsidP="00FF6380">
      <w:pPr>
        <w:spacing w:after="0" w:line="240" w:lineRule="auto"/>
        <w:jc w:val="center"/>
        <w:rPr>
          <w:rFonts w:ascii="ITC Lubalin Graph Std Book" w:hAnsi="ITC Lubalin Graph Std Book"/>
          <w:b/>
          <w:bCs/>
          <w:color w:val="004BAA"/>
          <w:sz w:val="24"/>
          <w:szCs w:val="24"/>
        </w:rPr>
      </w:pPr>
      <w:r w:rsidRPr="006C1350">
        <w:rPr>
          <w:rFonts w:ascii="ITC Lubalin Graph Std Book" w:hAnsi="ITC Lubalin Graph Std Book"/>
          <w:b/>
          <w:bCs/>
          <w:color w:val="004BAA"/>
          <w:sz w:val="24"/>
          <w:szCs w:val="24"/>
        </w:rPr>
        <w:lastRenderedPageBreak/>
        <w:t xml:space="preserve">Les équipes participant à nos </w:t>
      </w:r>
      <w:r w:rsidRPr="006C1350">
        <w:rPr>
          <w:rFonts w:ascii="ITC Lubalin Graph Std Book" w:hAnsi="ITC Lubalin Graph Std Book"/>
          <w:b/>
          <w:bCs/>
          <w:color w:val="004BAA"/>
          <w:sz w:val="24"/>
          <w:szCs w:val="24"/>
        </w:rPr>
        <w:t>évènements</w:t>
      </w:r>
      <w:r w:rsidRPr="006C1350">
        <w:rPr>
          <w:rFonts w:ascii="ITC Lubalin Graph Std Book" w:hAnsi="ITC Lubalin Graph Std Book"/>
          <w:b/>
          <w:bCs/>
          <w:color w:val="004BAA"/>
          <w:sz w:val="24"/>
          <w:szCs w:val="24"/>
        </w:rPr>
        <w:t xml:space="preserve"> sont la vitrine de leur entreprise.</w:t>
      </w:r>
    </w:p>
    <w:p w14:paraId="6261EE0E" w14:textId="77777777" w:rsidR="00FF6380" w:rsidRPr="006C1350" w:rsidRDefault="00FF6380" w:rsidP="00FF6380">
      <w:pPr>
        <w:spacing w:after="0" w:line="240" w:lineRule="auto"/>
        <w:jc w:val="center"/>
        <w:rPr>
          <w:rFonts w:ascii="ITC Lubalin Graph Std Book" w:hAnsi="ITC Lubalin Graph Std Book"/>
          <w:b/>
          <w:bCs/>
          <w:color w:val="004BAA"/>
          <w:sz w:val="24"/>
          <w:szCs w:val="24"/>
        </w:rPr>
      </w:pPr>
      <w:r w:rsidRPr="006C1350">
        <w:rPr>
          <w:rFonts w:ascii="ITC Lubalin Graph Std Book" w:hAnsi="ITC Lubalin Graph Std Book"/>
          <w:b/>
          <w:bCs/>
          <w:color w:val="004BAA"/>
          <w:sz w:val="24"/>
          <w:szCs w:val="24"/>
        </w:rPr>
        <w:t>Votre état d'esprit sur le terrain sera l'image que vous laisserez de votre entreprise.</w:t>
      </w:r>
    </w:p>
    <w:p w14:paraId="47E73DF5" w14:textId="3B04A188" w:rsidR="00FF6380" w:rsidRPr="006C1350" w:rsidRDefault="00FF6380" w:rsidP="00FF6380">
      <w:pPr>
        <w:spacing w:after="0" w:line="240" w:lineRule="auto"/>
        <w:jc w:val="center"/>
        <w:rPr>
          <w:rFonts w:ascii="ITC Lubalin Graph Std Book" w:hAnsi="ITC Lubalin Graph Std Book"/>
          <w:b/>
          <w:bCs/>
          <w:color w:val="004BAA"/>
          <w:sz w:val="24"/>
          <w:szCs w:val="24"/>
        </w:rPr>
      </w:pPr>
      <w:r w:rsidRPr="006C1350">
        <w:rPr>
          <w:rFonts w:ascii="ITC Lubalin Graph Std Book" w:hAnsi="ITC Lubalin Graph Std Book"/>
          <w:b/>
          <w:bCs/>
          <w:color w:val="004BAA"/>
          <w:sz w:val="24"/>
          <w:szCs w:val="24"/>
        </w:rPr>
        <w:t>A vous de véhiculer l'image la plus "positive" à travers votre activité footballistique.</w:t>
      </w:r>
    </w:p>
    <w:p w14:paraId="4493322B" w14:textId="77777777" w:rsidR="00094E20" w:rsidRDefault="00094E20" w:rsidP="00094E20">
      <w:pPr>
        <w:pStyle w:val="Paragraphedeliste"/>
        <w:rPr>
          <w:rFonts w:eastAsia="Times New Roman" w:cstheme="minorHAnsi"/>
          <w:color w:val="000000"/>
          <w:sz w:val="22"/>
          <w:szCs w:val="22"/>
          <w:lang w:eastAsia="fr-FR"/>
        </w:rPr>
      </w:pPr>
    </w:p>
    <w:p w14:paraId="59D9B528" w14:textId="77777777" w:rsidR="00094E20" w:rsidRPr="006C1350" w:rsidRDefault="00094E20" w:rsidP="006C1350">
      <w:pPr>
        <w:pStyle w:val="Paragraphedeliste"/>
        <w:numPr>
          <w:ilvl w:val="0"/>
          <w:numId w:val="30"/>
        </w:numPr>
        <w:spacing w:before="0" w:after="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6C1350">
        <w:rPr>
          <w:rFonts w:eastAsia="Times New Roman" w:cstheme="minorHAnsi"/>
          <w:color w:val="000000"/>
          <w:sz w:val="24"/>
          <w:szCs w:val="24"/>
          <w:lang w:eastAsia="fr-FR"/>
        </w:rPr>
        <w:t>Une équipe doit être inscrite sous le nom de l’entreprise qu’elle représente</w:t>
      </w:r>
      <w:r w:rsidRPr="006C1350">
        <w:rPr>
          <w:rFonts w:eastAsia="Times New Roman" w:cstheme="minorHAnsi"/>
          <w:color w:val="000000"/>
          <w:sz w:val="24"/>
          <w:szCs w:val="24"/>
          <w:lang w:eastAsia="fr-FR"/>
        </w:rPr>
        <w:t xml:space="preserve">. </w:t>
      </w:r>
    </w:p>
    <w:p w14:paraId="3FDABE95" w14:textId="1007B7DF" w:rsidR="00094E20" w:rsidRPr="006C1350" w:rsidRDefault="00094E20" w:rsidP="006C1350">
      <w:pPr>
        <w:pStyle w:val="Paragraphedeliste"/>
        <w:numPr>
          <w:ilvl w:val="0"/>
          <w:numId w:val="30"/>
        </w:numPr>
        <w:spacing w:before="0" w:after="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6C1350">
        <w:rPr>
          <w:rFonts w:eastAsia="Times New Roman" w:cstheme="minorHAnsi"/>
          <w:color w:val="000000"/>
          <w:sz w:val="24"/>
          <w:szCs w:val="24"/>
          <w:lang w:eastAsia="fr-FR"/>
        </w:rPr>
        <w:t>Les équipes issues d’un regroupement de plusieurs entreprises sont autorisées</w:t>
      </w:r>
    </w:p>
    <w:p w14:paraId="55665EE6" w14:textId="77777777" w:rsidR="00094E20" w:rsidRPr="006C1350" w:rsidRDefault="00FF6380" w:rsidP="006C1350">
      <w:pPr>
        <w:pStyle w:val="Paragraphedeliste"/>
        <w:numPr>
          <w:ilvl w:val="0"/>
          <w:numId w:val="30"/>
        </w:numPr>
        <w:spacing w:before="0" w:after="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6C1350">
        <w:rPr>
          <w:rFonts w:eastAsia="Times New Roman" w:cstheme="minorHAnsi"/>
          <w:color w:val="000000"/>
          <w:sz w:val="24"/>
          <w:szCs w:val="24"/>
          <w:lang w:eastAsia="fr-FR"/>
        </w:rPr>
        <w:t>Chaque entreprise peut inscrire autant d'équipes qu’elle le souhaite.</w:t>
      </w:r>
    </w:p>
    <w:p w14:paraId="267EF1D2" w14:textId="7AAB7977" w:rsidR="00094E20" w:rsidRPr="006C1350" w:rsidRDefault="00FF6380" w:rsidP="006C1350">
      <w:pPr>
        <w:pStyle w:val="Paragraphedeliste"/>
        <w:numPr>
          <w:ilvl w:val="0"/>
          <w:numId w:val="30"/>
        </w:numPr>
        <w:spacing w:before="0" w:after="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6C1350">
        <w:rPr>
          <w:rFonts w:eastAsia="Times New Roman" w:cstheme="minorHAnsi"/>
          <w:color w:val="000000"/>
          <w:sz w:val="24"/>
          <w:szCs w:val="24"/>
          <w:lang w:eastAsia="fr-FR"/>
        </w:rPr>
        <w:t>En cas d</w:t>
      </w:r>
      <w:r w:rsidR="00094E20" w:rsidRPr="006C1350">
        <w:rPr>
          <w:rFonts w:eastAsia="Times New Roman" w:cstheme="minorHAnsi"/>
          <w:color w:val="000000"/>
          <w:sz w:val="24"/>
          <w:szCs w:val="24"/>
          <w:lang w:eastAsia="fr-FR"/>
        </w:rPr>
        <w:t>’inscription de</w:t>
      </w:r>
      <w:r w:rsidRPr="006C1350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plusieurs équipes pour une entreprise, les listes de joueurs sont </w:t>
      </w:r>
      <w:r w:rsidR="00094E20" w:rsidRPr="006C1350">
        <w:rPr>
          <w:rFonts w:eastAsia="Times New Roman" w:cstheme="minorHAnsi"/>
          <w:color w:val="000000"/>
          <w:sz w:val="24"/>
          <w:szCs w:val="24"/>
          <w:lang w:eastAsia="fr-FR"/>
        </w:rPr>
        <w:t>fixées</w:t>
      </w:r>
      <w:r w:rsidRPr="006C1350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par équipe et définies </w:t>
      </w:r>
      <w:r w:rsidR="006C1350">
        <w:rPr>
          <w:rFonts w:eastAsia="Times New Roman" w:cstheme="minorHAnsi"/>
          <w:color w:val="000000"/>
          <w:sz w:val="24"/>
          <w:szCs w:val="24"/>
          <w:lang w:eastAsia="fr-FR"/>
        </w:rPr>
        <w:t>avant le</w:t>
      </w:r>
      <w:r w:rsidRPr="006C1350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</w:t>
      </w:r>
      <w:r w:rsidR="00094E20" w:rsidRPr="006C1350">
        <w:rPr>
          <w:rFonts w:eastAsia="Times New Roman" w:cstheme="minorHAnsi"/>
          <w:color w:val="000000"/>
          <w:sz w:val="24"/>
          <w:szCs w:val="24"/>
          <w:lang w:eastAsia="fr-FR"/>
        </w:rPr>
        <w:t>début du tournoi. 1 fiche d’engagement par équipe.</w:t>
      </w:r>
    </w:p>
    <w:p w14:paraId="302E71F2" w14:textId="6062BC37" w:rsidR="00094E20" w:rsidRPr="006C1350" w:rsidRDefault="00094E20" w:rsidP="006C1350">
      <w:pPr>
        <w:pStyle w:val="Paragraphedeliste"/>
        <w:numPr>
          <w:ilvl w:val="0"/>
          <w:numId w:val="30"/>
        </w:numPr>
        <w:spacing w:before="0" w:after="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6C1350">
        <w:rPr>
          <w:rFonts w:eastAsia="Times New Roman" w:cstheme="minorHAnsi"/>
          <w:color w:val="000000"/>
          <w:sz w:val="24"/>
          <w:szCs w:val="24"/>
          <w:lang w:eastAsia="fr-FR"/>
        </w:rPr>
        <w:t>16 équipes participantes au maximum</w:t>
      </w:r>
    </w:p>
    <w:p w14:paraId="400E9DC3" w14:textId="77777777" w:rsidR="00094E20" w:rsidRPr="006C1350" w:rsidRDefault="00094E20" w:rsidP="006C1350">
      <w:pPr>
        <w:pStyle w:val="Paragraphedeliste"/>
        <w:numPr>
          <w:ilvl w:val="0"/>
          <w:numId w:val="30"/>
        </w:numPr>
        <w:spacing w:before="0" w:after="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6C1350">
        <w:rPr>
          <w:rFonts w:eastAsia="Times New Roman" w:cstheme="minorHAnsi"/>
          <w:color w:val="000000"/>
          <w:sz w:val="24"/>
          <w:szCs w:val="24"/>
          <w:lang w:eastAsia="fr-FR"/>
        </w:rPr>
        <w:t>Composition des équipes : 7 joueurs (1 gardien + 6 joueurs de champ)</w:t>
      </w:r>
    </w:p>
    <w:p w14:paraId="0D66DC4A" w14:textId="611A1118" w:rsidR="00094E20" w:rsidRPr="006C1350" w:rsidRDefault="00094E20" w:rsidP="006C1350">
      <w:pPr>
        <w:pStyle w:val="Paragraphedeliste"/>
        <w:numPr>
          <w:ilvl w:val="0"/>
          <w:numId w:val="30"/>
        </w:numPr>
        <w:spacing w:before="0" w:after="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6C1350">
        <w:rPr>
          <w:rFonts w:eastAsia="Times New Roman" w:cstheme="minorHAnsi"/>
          <w:color w:val="000000"/>
          <w:sz w:val="24"/>
          <w:szCs w:val="24"/>
          <w:lang w:eastAsia="fr-FR"/>
        </w:rPr>
        <w:t xml:space="preserve">Maximum 7 remplaçants (soit une équipe de 14 joueurs au maximum)  </w:t>
      </w:r>
    </w:p>
    <w:p w14:paraId="0C91F283" w14:textId="1F5FC57D" w:rsidR="00FF6380" w:rsidRPr="006C1350" w:rsidRDefault="00FF6380" w:rsidP="006C1350">
      <w:pPr>
        <w:numPr>
          <w:ilvl w:val="0"/>
          <w:numId w:val="30"/>
        </w:numPr>
        <w:spacing w:before="0" w:after="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6C1350">
        <w:rPr>
          <w:rFonts w:eastAsia="Times New Roman" w:cstheme="minorHAnsi"/>
          <w:color w:val="000000"/>
          <w:sz w:val="24"/>
          <w:szCs w:val="24"/>
          <w:lang w:eastAsia="fr-FR"/>
        </w:rPr>
        <w:t>Les équipes devront venir avec une tenue identique (maillot, T-Shirt de même couleur)</w:t>
      </w:r>
    </w:p>
    <w:p w14:paraId="54F91E26" w14:textId="77777777" w:rsidR="006C1350" w:rsidRDefault="00FF6380" w:rsidP="006C1350">
      <w:pPr>
        <w:numPr>
          <w:ilvl w:val="0"/>
          <w:numId w:val="30"/>
        </w:numPr>
        <w:spacing w:before="0" w:after="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6C1350">
        <w:rPr>
          <w:rFonts w:eastAsia="Times New Roman" w:cstheme="minorHAnsi"/>
          <w:color w:val="000000"/>
          <w:sz w:val="24"/>
          <w:szCs w:val="24"/>
          <w:lang w:eastAsia="fr-FR"/>
        </w:rPr>
        <w:t>Port du protège tibia obligatoire</w:t>
      </w:r>
      <w:r w:rsidR="006C1350" w:rsidRPr="006C1350">
        <w:rPr>
          <w:rFonts w:eastAsia="Times New Roman" w:cstheme="minorHAnsi"/>
          <w:color w:val="000000"/>
          <w:sz w:val="24"/>
          <w:szCs w:val="24"/>
          <w:lang w:eastAsia="fr-FR"/>
        </w:rPr>
        <w:t>. Crampons vissés interdits</w:t>
      </w:r>
    </w:p>
    <w:p w14:paraId="17E1BB78" w14:textId="378BD4A3" w:rsidR="006C1350" w:rsidRDefault="00094E20" w:rsidP="006C1350">
      <w:pPr>
        <w:numPr>
          <w:ilvl w:val="0"/>
          <w:numId w:val="30"/>
        </w:numPr>
        <w:tabs>
          <w:tab w:val="num" w:pos="360"/>
        </w:tabs>
        <w:spacing w:before="0" w:after="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6C1350">
        <w:rPr>
          <w:rFonts w:eastAsia="Times New Roman" w:cstheme="minorHAnsi"/>
          <w:color w:val="000000"/>
          <w:sz w:val="24"/>
          <w:szCs w:val="24"/>
          <w:lang w:eastAsia="fr-FR"/>
        </w:rPr>
        <w:t>Durée des matchs</w:t>
      </w:r>
      <w:r w:rsidR="006C1350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</w:t>
      </w:r>
      <w:r w:rsidRPr="006C1350">
        <w:rPr>
          <w:rFonts w:eastAsia="Times New Roman" w:cstheme="minorHAnsi"/>
          <w:color w:val="000000"/>
          <w:sz w:val="24"/>
          <w:szCs w:val="24"/>
          <w:lang w:eastAsia="fr-FR"/>
        </w:rPr>
        <w:t xml:space="preserve">: </w:t>
      </w:r>
      <w:r w:rsidR="006C1350">
        <w:rPr>
          <w:rFonts w:eastAsia="Times New Roman" w:cstheme="minorHAnsi"/>
          <w:color w:val="000000"/>
          <w:sz w:val="24"/>
          <w:szCs w:val="24"/>
          <w:lang w:eastAsia="fr-FR"/>
        </w:rPr>
        <w:t>entre 10 et 20 minutes</w:t>
      </w:r>
    </w:p>
    <w:p w14:paraId="0B2DA0DE" w14:textId="432FB28E" w:rsidR="00094E20" w:rsidRPr="006C1350" w:rsidRDefault="00094E20" w:rsidP="006C1350">
      <w:pPr>
        <w:pStyle w:val="Paragraphedeliste"/>
        <w:numPr>
          <w:ilvl w:val="0"/>
          <w:numId w:val="30"/>
        </w:numPr>
        <w:tabs>
          <w:tab w:val="num" w:pos="360"/>
        </w:tabs>
        <w:spacing w:before="0" w:after="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6C1350">
        <w:rPr>
          <w:rFonts w:eastAsia="Times New Roman" w:cstheme="minorHAnsi"/>
          <w:color w:val="000000"/>
          <w:sz w:val="24"/>
          <w:szCs w:val="24"/>
          <w:lang w:eastAsia="fr-FR"/>
        </w:rPr>
        <w:t>Pas de hors-jeu</w:t>
      </w:r>
    </w:p>
    <w:p w14:paraId="0748E70F" w14:textId="12828580" w:rsidR="00094E20" w:rsidRPr="006C1350" w:rsidRDefault="00094E20" w:rsidP="006C1350">
      <w:pPr>
        <w:numPr>
          <w:ilvl w:val="0"/>
          <w:numId w:val="30"/>
        </w:numPr>
        <w:spacing w:before="0" w:after="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6C1350">
        <w:rPr>
          <w:rFonts w:eastAsia="Times New Roman" w:cstheme="minorHAnsi"/>
          <w:color w:val="000000"/>
          <w:sz w:val="24"/>
          <w:szCs w:val="24"/>
          <w:lang w:eastAsia="fr-FR"/>
        </w:rPr>
        <w:t>Obligation de défendre debout</w:t>
      </w:r>
      <w:r w:rsidR="006C1350" w:rsidRPr="006C1350">
        <w:rPr>
          <w:rFonts w:eastAsia="Times New Roman" w:cstheme="minorHAnsi"/>
          <w:color w:val="000000"/>
          <w:sz w:val="24"/>
          <w:szCs w:val="24"/>
          <w:lang w:eastAsia="fr-FR"/>
        </w:rPr>
        <w:t>.</w:t>
      </w:r>
      <w:r w:rsidR="006C1350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</w:t>
      </w:r>
      <w:r w:rsidRPr="006C1350">
        <w:rPr>
          <w:rFonts w:eastAsia="Times New Roman" w:cstheme="minorHAnsi"/>
          <w:color w:val="000000"/>
          <w:sz w:val="24"/>
          <w:szCs w:val="24"/>
          <w:lang w:eastAsia="fr-FR"/>
        </w:rPr>
        <w:t>Les t</w:t>
      </w:r>
      <w:r w:rsidRPr="006C1350">
        <w:rPr>
          <w:rFonts w:eastAsia="Times New Roman" w:cstheme="minorHAnsi"/>
          <w:color w:val="000000"/>
          <w:sz w:val="24"/>
          <w:szCs w:val="24"/>
          <w:lang w:eastAsia="fr-FR"/>
        </w:rPr>
        <w:t>acle</w:t>
      </w:r>
      <w:r w:rsidRPr="006C1350">
        <w:rPr>
          <w:rFonts w:eastAsia="Times New Roman" w:cstheme="minorHAnsi"/>
          <w:color w:val="000000"/>
          <w:sz w:val="24"/>
          <w:szCs w:val="24"/>
          <w:lang w:eastAsia="fr-FR"/>
        </w:rPr>
        <w:t>s</w:t>
      </w:r>
      <w:r w:rsidRPr="006C1350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glissé</w:t>
      </w:r>
      <w:r w:rsidRPr="006C1350">
        <w:rPr>
          <w:rFonts w:eastAsia="Times New Roman" w:cstheme="minorHAnsi"/>
          <w:color w:val="000000"/>
          <w:sz w:val="24"/>
          <w:szCs w:val="24"/>
          <w:lang w:eastAsia="fr-FR"/>
        </w:rPr>
        <w:t>s</w:t>
      </w:r>
      <w:r w:rsidRPr="006C1350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sont interdits</w:t>
      </w:r>
    </w:p>
    <w:p w14:paraId="12D4DD7A" w14:textId="2AAB51B8" w:rsidR="00094E20" w:rsidRPr="006C1350" w:rsidRDefault="00094E20" w:rsidP="006C1350">
      <w:pPr>
        <w:numPr>
          <w:ilvl w:val="0"/>
          <w:numId w:val="30"/>
        </w:numPr>
        <w:spacing w:before="0" w:after="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6C1350">
        <w:rPr>
          <w:rFonts w:eastAsia="Times New Roman" w:cstheme="minorHAnsi"/>
          <w:color w:val="000000"/>
          <w:sz w:val="24"/>
          <w:szCs w:val="24"/>
          <w:lang w:eastAsia="fr-FR"/>
        </w:rPr>
        <w:t>Un b</w:t>
      </w:r>
      <w:r w:rsidRPr="006C1350">
        <w:rPr>
          <w:rFonts w:eastAsia="Times New Roman" w:cstheme="minorHAnsi"/>
          <w:color w:val="000000"/>
          <w:sz w:val="24"/>
          <w:szCs w:val="24"/>
          <w:lang w:eastAsia="fr-FR"/>
        </w:rPr>
        <w:t xml:space="preserve">ut inscrit par une </w:t>
      </w:r>
      <w:r w:rsidRPr="006C1350">
        <w:rPr>
          <w:rFonts w:eastAsia="Times New Roman" w:cstheme="minorHAnsi"/>
          <w:color w:val="000000"/>
          <w:sz w:val="24"/>
          <w:szCs w:val="24"/>
          <w:lang w:eastAsia="fr-FR"/>
        </w:rPr>
        <w:t>féminine</w:t>
      </w:r>
      <w:r w:rsidRPr="006C1350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compte double</w:t>
      </w:r>
    </w:p>
    <w:p w14:paraId="0B415F8D" w14:textId="4DBD433F" w:rsidR="00094E20" w:rsidRPr="006C1350" w:rsidRDefault="00094E20" w:rsidP="006C1350">
      <w:pPr>
        <w:numPr>
          <w:ilvl w:val="0"/>
          <w:numId w:val="30"/>
        </w:numPr>
        <w:spacing w:before="0" w:after="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6C1350">
        <w:rPr>
          <w:rFonts w:eastAsia="Times New Roman" w:cstheme="minorHAnsi"/>
          <w:color w:val="000000"/>
          <w:sz w:val="24"/>
          <w:szCs w:val="24"/>
          <w:lang w:eastAsia="fr-FR"/>
        </w:rPr>
        <w:t xml:space="preserve">Nombre illimité de remplacements au cours du match ; le remplacement peut avoir lieu pendant le cours du jeu, au milieu de terrain. </w:t>
      </w:r>
    </w:p>
    <w:p w14:paraId="65FB499C" w14:textId="77777777" w:rsidR="00094E20" w:rsidRPr="006C1350" w:rsidRDefault="00094E20" w:rsidP="006C1350">
      <w:pPr>
        <w:numPr>
          <w:ilvl w:val="0"/>
          <w:numId w:val="30"/>
        </w:numPr>
        <w:spacing w:before="0" w:after="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6C1350">
        <w:rPr>
          <w:rFonts w:eastAsia="Times New Roman" w:cstheme="minorHAnsi"/>
          <w:color w:val="000000"/>
          <w:sz w:val="24"/>
          <w:szCs w:val="24"/>
          <w:lang w:eastAsia="fr-FR"/>
        </w:rPr>
        <w:t xml:space="preserve">Un joueur peut remplacer et être remplacé plusieurs fois </w:t>
      </w:r>
    </w:p>
    <w:p w14:paraId="69C2CBF8" w14:textId="77777777" w:rsidR="00094E20" w:rsidRPr="006C1350" w:rsidRDefault="00094E20" w:rsidP="006C1350">
      <w:pPr>
        <w:numPr>
          <w:ilvl w:val="0"/>
          <w:numId w:val="30"/>
        </w:numPr>
        <w:spacing w:before="0" w:after="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6C1350">
        <w:rPr>
          <w:rFonts w:eastAsia="Times New Roman" w:cstheme="minorHAnsi"/>
          <w:color w:val="000000"/>
          <w:sz w:val="24"/>
          <w:szCs w:val="24"/>
          <w:lang w:eastAsia="fr-FR"/>
        </w:rPr>
        <w:t>En cas de comportement anti-sportif, exclusion temporaire de 2 min, non remplacé. En cas de récidive, exclusion définitive du tournoi</w:t>
      </w:r>
    </w:p>
    <w:p w14:paraId="7117E40C" w14:textId="12759275" w:rsidR="00094E20" w:rsidRPr="006C1350" w:rsidRDefault="00094E20" w:rsidP="006C1350">
      <w:pPr>
        <w:numPr>
          <w:ilvl w:val="0"/>
          <w:numId w:val="30"/>
        </w:numPr>
        <w:spacing w:before="0" w:after="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6C1350">
        <w:rPr>
          <w:rFonts w:eastAsia="Times New Roman" w:cstheme="minorHAnsi"/>
          <w:color w:val="000000"/>
          <w:sz w:val="24"/>
          <w:szCs w:val="24"/>
          <w:lang w:eastAsia="fr-FR"/>
        </w:rPr>
        <w:t xml:space="preserve">D’une manière générale, les contacts doivent rester </w:t>
      </w:r>
      <w:r w:rsidR="006C1350" w:rsidRPr="006C1350">
        <w:rPr>
          <w:rFonts w:eastAsia="Times New Roman" w:cstheme="minorHAnsi"/>
          <w:color w:val="000000"/>
          <w:sz w:val="24"/>
          <w:szCs w:val="24"/>
          <w:lang w:eastAsia="fr-FR"/>
        </w:rPr>
        <w:t>maitrisés</w:t>
      </w:r>
      <w:r w:rsidRPr="006C1350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et avec l’unique volonté de prendre le ballon. </w:t>
      </w:r>
    </w:p>
    <w:p w14:paraId="7A8D66BD" w14:textId="16C9E922" w:rsidR="006C1350" w:rsidRDefault="006C1350" w:rsidP="006C1350">
      <w:pPr>
        <w:spacing w:before="0"/>
        <w:rPr>
          <w:rFonts w:eastAsia="Times New Roman" w:cstheme="minorHAnsi"/>
          <w:color w:val="000000"/>
          <w:sz w:val="24"/>
          <w:szCs w:val="24"/>
          <w:lang w:eastAsia="fr-FR"/>
        </w:rPr>
      </w:pPr>
      <w:r>
        <w:rPr>
          <w:rFonts w:eastAsia="Times New Roman" w:cstheme="minorHAnsi"/>
          <w:color w:val="000000"/>
          <w:sz w:val="24"/>
          <w:szCs w:val="24"/>
          <w:lang w:eastAsia="fr-FR"/>
        </w:rPr>
        <w:br w:type="page"/>
      </w:r>
    </w:p>
    <w:p w14:paraId="412775A7" w14:textId="6F4AD77D" w:rsidR="006C1350" w:rsidRPr="00F762ED" w:rsidRDefault="006C1350" w:rsidP="006C1350">
      <w:pPr>
        <w:spacing w:before="0"/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</w:pPr>
      <w:r w:rsidRPr="00F762ED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lastRenderedPageBreak/>
        <w:t xml:space="preserve">La feuille d’équipe sera à renvoyer </w:t>
      </w:r>
      <w:r w:rsidR="00F762ED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 xml:space="preserve">au plus tard </w:t>
      </w:r>
      <w:r w:rsidRPr="00F762ED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une semaine avant le début d</w:t>
      </w:r>
      <w:r w:rsidR="00F762ED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 xml:space="preserve">e l’évènement </w:t>
      </w:r>
      <w:r w:rsidRPr="00F762ED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 xml:space="preserve">afin de </w:t>
      </w:r>
      <w:r w:rsidR="00F762ED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confirmer</w:t>
      </w:r>
      <w:r w:rsidRPr="00F762ED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 xml:space="preserve"> le nombre de participants</w:t>
      </w:r>
      <w:r w:rsidR="00F762ED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 xml:space="preserve"> et de permettre la saisie des licences </w:t>
      </w:r>
      <w:proofErr w:type="spellStart"/>
      <w:r w:rsidR="00F762ED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Pass’Sport</w:t>
      </w:r>
      <w:proofErr w:type="spellEnd"/>
      <w:r w:rsidR="00F762ED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 xml:space="preserve"> le cas échéant.</w:t>
      </w:r>
    </w:p>
    <w:tbl>
      <w:tblPr>
        <w:tblStyle w:val="TableauGrille4-Accentuation1"/>
        <w:tblW w:w="9864" w:type="dxa"/>
        <w:tblLook w:val="04A0" w:firstRow="1" w:lastRow="0" w:firstColumn="1" w:lastColumn="0" w:noHBand="0" w:noVBand="1"/>
      </w:tblPr>
      <w:tblGrid>
        <w:gridCol w:w="1940"/>
        <w:gridCol w:w="2034"/>
        <w:gridCol w:w="2088"/>
        <w:gridCol w:w="2005"/>
        <w:gridCol w:w="1797"/>
      </w:tblGrid>
      <w:tr w:rsidR="00614459" w14:paraId="18C04830" w14:textId="7E177C85" w:rsidTr="00F762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3F7D89EC" w14:textId="1407DEED" w:rsidR="00614459" w:rsidRPr="00614459" w:rsidRDefault="00614459" w:rsidP="00614459">
            <w:pPr>
              <w:spacing w:before="0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614459">
              <w:rPr>
                <w:rFonts w:eastAsia="Times New Roman" w:cstheme="minorHAnsi"/>
                <w:sz w:val="24"/>
                <w:szCs w:val="24"/>
                <w:lang w:eastAsia="fr-FR"/>
              </w:rPr>
              <w:t>Nom</w:t>
            </w:r>
          </w:p>
        </w:tc>
        <w:tc>
          <w:tcPr>
            <w:tcW w:w="2034" w:type="dxa"/>
          </w:tcPr>
          <w:p w14:paraId="4E210A82" w14:textId="1313B2B0" w:rsidR="00614459" w:rsidRPr="00614459" w:rsidRDefault="00614459" w:rsidP="0061445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614459">
              <w:rPr>
                <w:rFonts w:eastAsia="Times New Roman" w:cstheme="minorHAnsi"/>
                <w:sz w:val="24"/>
                <w:szCs w:val="24"/>
                <w:lang w:eastAsia="fr-FR"/>
              </w:rPr>
              <w:t>Prénom</w:t>
            </w:r>
          </w:p>
        </w:tc>
        <w:tc>
          <w:tcPr>
            <w:tcW w:w="2088" w:type="dxa"/>
          </w:tcPr>
          <w:p w14:paraId="649D0D05" w14:textId="523323ED" w:rsidR="00614459" w:rsidRPr="00614459" w:rsidRDefault="00614459" w:rsidP="0061445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614459">
              <w:rPr>
                <w:rFonts w:eastAsia="Times New Roman" w:cstheme="minorHAnsi"/>
                <w:sz w:val="24"/>
                <w:szCs w:val="24"/>
                <w:lang w:eastAsia="fr-FR"/>
              </w:rPr>
              <w:t>Date de naissance</w:t>
            </w:r>
          </w:p>
        </w:tc>
        <w:tc>
          <w:tcPr>
            <w:tcW w:w="2005" w:type="dxa"/>
          </w:tcPr>
          <w:p w14:paraId="188A5774" w14:textId="0E49BBB6" w:rsidR="00614459" w:rsidRDefault="00614459" w:rsidP="0061445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Licencié FFSE</w:t>
            </w:r>
          </w:p>
          <w:p w14:paraId="780952F4" w14:textId="35BFC236" w:rsidR="00614459" w:rsidRPr="00614459" w:rsidRDefault="00614459" w:rsidP="0061445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(O / N)</w:t>
            </w:r>
          </w:p>
        </w:tc>
        <w:tc>
          <w:tcPr>
            <w:tcW w:w="1797" w:type="dxa"/>
          </w:tcPr>
          <w:p w14:paraId="11AC16C0" w14:textId="703566D3" w:rsidR="00614459" w:rsidRDefault="00F762ED" w:rsidP="0061445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Licence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Pass’Sport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à 6€</w:t>
            </w:r>
          </w:p>
          <w:p w14:paraId="6610EC94" w14:textId="65EC3897" w:rsidR="00614459" w:rsidRDefault="00614459" w:rsidP="0061445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(O / N)</w:t>
            </w:r>
          </w:p>
        </w:tc>
      </w:tr>
      <w:tr w:rsidR="00614459" w14:paraId="42C14A02" w14:textId="3250EA1E" w:rsidTr="00F76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239E227F" w14:textId="77777777" w:rsidR="00614459" w:rsidRDefault="00614459" w:rsidP="006C1350">
            <w:pPr>
              <w:spacing w:before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34" w:type="dxa"/>
          </w:tcPr>
          <w:p w14:paraId="049E1970" w14:textId="77777777" w:rsidR="00614459" w:rsidRDefault="00614459" w:rsidP="006C135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88" w:type="dxa"/>
          </w:tcPr>
          <w:p w14:paraId="4042931D" w14:textId="77777777" w:rsidR="00614459" w:rsidRDefault="00614459" w:rsidP="006C135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05" w:type="dxa"/>
          </w:tcPr>
          <w:p w14:paraId="55128691" w14:textId="77777777" w:rsidR="00614459" w:rsidRDefault="00614459" w:rsidP="006C135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97" w:type="dxa"/>
          </w:tcPr>
          <w:p w14:paraId="65326081" w14:textId="77777777" w:rsidR="00614459" w:rsidRDefault="00614459" w:rsidP="006C135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</w:tr>
      <w:tr w:rsidR="00614459" w14:paraId="18C99BEE" w14:textId="58AD2C5F" w:rsidTr="00F762ED">
        <w:trPr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0C4106B2" w14:textId="77777777" w:rsidR="00614459" w:rsidRDefault="00614459" w:rsidP="006C1350">
            <w:pPr>
              <w:spacing w:before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34" w:type="dxa"/>
          </w:tcPr>
          <w:p w14:paraId="35AA9795" w14:textId="77777777" w:rsidR="00614459" w:rsidRDefault="00614459" w:rsidP="006C135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88" w:type="dxa"/>
          </w:tcPr>
          <w:p w14:paraId="6C85FC74" w14:textId="77777777" w:rsidR="00614459" w:rsidRDefault="00614459" w:rsidP="006C135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05" w:type="dxa"/>
          </w:tcPr>
          <w:p w14:paraId="6B32D95C" w14:textId="77777777" w:rsidR="00614459" w:rsidRDefault="00614459" w:rsidP="006C135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97" w:type="dxa"/>
          </w:tcPr>
          <w:p w14:paraId="068C2DDA" w14:textId="77777777" w:rsidR="00614459" w:rsidRDefault="00614459" w:rsidP="006C135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</w:tr>
      <w:tr w:rsidR="00614459" w14:paraId="2980BDDE" w14:textId="4AC7C8E7" w:rsidTr="00F76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096FB688" w14:textId="77777777" w:rsidR="00614459" w:rsidRDefault="00614459" w:rsidP="006C1350">
            <w:pPr>
              <w:spacing w:before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34" w:type="dxa"/>
          </w:tcPr>
          <w:p w14:paraId="1DBA344F" w14:textId="77777777" w:rsidR="00614459" w:rsidRDefault="00614459" w:rsidP="006C135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88" w:type="dxa"/>
          </w:tcPr>
          <w:p w14:paraId="0B757752" w14:textId="77777777" w:rsidR="00614459" w:rsidRDefault="00614459" w:rsidP="006C135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05" w:type="dxa"/>
          </w:tcPr>
          <w:p w14:paraId="346F363E" w14:textId="77777777" w:rsidR="00614459" w:rsidRDefault="00614459" w:rsidP="006C135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97" w:type="dxa"/>
          </w:tcPr>
          <w:p w14:paraId="6D733569" w14:textId="77777777" w:rsidR="00614459" w:rsidRDefault="00614459" w:rsidP="006C135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</w:tr>
      <w:tr w:rsidR="00614459" w14:paraId="188A82B8" w14:textId="77D4E1C5" w:rsidTr="00F762ED">
        <w:trPr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4B00C337" w14:textId="77777777" w:rsidR="00614459" w:rsidRDefault="00614459" w:rsidP="006C1350">
            <w:pPr>
              <w:spacing w:before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34" w:type="dxa"/>
          </w:tcPr>
          <w:p w14:paraId="774DFF73" w14:textId="77777777" w:rsidR="00614459" w:rsidRDefault="00614459" w:rsidP="006C135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88" w:type="dxa"/>
          </w:tcPr>
          <w:p w14:paraId="064DE341" w14:textId="77777777" w:rsidR="00614459" w:rsidRDefault="00614459" w:rsidP="006C135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05" w:type="dxa"/>
          </w:tcPr>
          <w:p w14:paraId="7513ED7B" w14:textId="77777777" w:rsidR="00614459" w:rsidRDefault="00614459" w:rsidP="006C135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97" w:type="dxa"/>
          </w:tcPr>
          <w:p w14:paraId="3CE640AC" w14:textId="77777777" w:rsidR="00614459" w:rsidRDefault="00614459" w:rsidP="006C135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</w:tr>
      <w:tr w:rsidR="00614459" w14:paraId="5A64FC38" w14:textId="684BD4EF" w:rsidTr="00F76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14C58A37" w14:textId="77777777" w:rsidR="00614459" w:rsidRDefault="00614459" w:rsidP="006C1350">
            <w:pPr>
              <w:spacing w:before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34" w:type="dxa"/>
          </w:tcPr>
          <w:p w14:paraId="79540A63" w14:textId="77777777" w:rsidR="00614459" w:rsidRDefault="00614459" w:rsidP="006C135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88" w:type="dxa"/>
          </w:tcPr>
          <w:p w14:paraId="281F70D3" w14:textId="77777777" w:rsidR="00614459" w:rsidRDefault="00614459" w:rsidP="006C135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05" w:type="dxa"/>
          </w:tcPr>
          <w:p w14:paraId="5938280A" w14:textId="77777777" w:rsidR="00614459" w:rsidRDefault="00614459" w:rsidP="006C135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97" w:type="dxa"/>
          </w:tcPr>
          <w:p w14:paraId="4034B57B" w14:textId="77777777" w:rsidR="00614459" w:rsidRDefault="00614459" w:rsidP="006C135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</w:tr>
      <w:tr w:rsidR="00614459" w14:paraId="6EBBAF67" w14:textId="412315A9" w:rsidTr="00F762ED">
        <w:trPr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6F2CE275" w14:textId="77777777" w:rsidR="00614459" w:rsidRDefault="00614459" w:rsidP="006C1350">
            <w:pPr>
              <w:spacing w:before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34" w:type="dxa"/>
          </w:tcPr>
          <w:p w14:paraId="27F894D9" w14:textId="77777777" w:rsidR="00614459" w:rsidRDefault="00614459" w:rsidP="006C135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88" w:type="dxa"/>
          </w:tcPr>
          <w:p w14:paraId="06730381" w14:textId="77777777" w:rsidR="00614459" w:rsidRDefault="00614459" w:rsidP="006C135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05" w:type="dxa"/>
          </w:tcPr>
          <w:p w14:paraId="055A27F6" w14:textId="77777777" w:rsidR="00614459" w:rsidRDefault="00614459" w:rsidP="006C135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97" w:type="dxa"/>
          </w:tcPr>
          <w:p w14:paraId="7A02D666" w14:textId="77777777" w:rsidR="00614459" w:rsidRDefault="00614459" w:rsidP="006C135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</w:tr>
      <w:tr w:rsidR="00614459" w14:paraId="519C1994" w14:textId="59E7F75F" w:rsidTr="00F76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3144F49C" w14:textId="77777777" w:rsidR="00614459" w:rsidRDefault="00614459" w:rsidP="006C1350">
            <w:pPr>
              <w:spacing w:before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34" w:type="dxa"/>
          </w:tcPr>
          <w:p w14:paraId="3D68D79E" w14:textId="77777777" w:rsidR="00614459" w:rsidRDefault="00614459" w:rsidP="006C135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88" w:type="dxa"/>
          </w:tcPr>
          <w:p w14:paraId="7A24A528" w14:textId="77777777" w:rsidR="00614459" w:rsidRDefault="00614459" w:rsidP="006C135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05" w:type="dxa"/>
          </w:tcPr>
          <w:p w14:paraId="6AE0EAC9" w14:textId="77777777" w:rsidR="00614459" w:rsidRDefault="00614459" w:rsidP="006C135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97" w:type="dxa"/>
          </w:tcPr>
          <w:p w14:paraId="3309DC24" w14:textId="77777777" w:rsidR="00614459" w:rsidRDefault="00614459" w:rsidP="006C135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</w:tr>
      <w:tr w:rsidR="00614459" w14:paraId="3B54F45F" w14:textId="77777777" w:rsidTr="00F762ED">
        <w:trPr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6D4D0565" w14:textId="77777777" w:rsidR="00614459" w:rsidRDefault="00614459" w:rsidP="006C1350">
            <w:pPr>
              <w:spacing w:before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34" w:type="dxa"/>
          </w:tcPr>
          <w:p w14:paraId="3ED4E32F" w14:textId="77777777" w:rsidR="00614459" w:rsidRDefault="00614459" w:rsidP="006C135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88" w:type="dxa"/>
          </w:tcPr>
          <w:p w14:paraId="081C66B5" w14:textId="77777777" w:rsidR="00614459" w:rsidRDefault="00614459" w:rsidP="006C135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05" w:type="dxa"/>
          </w:tcPr>
          <w:p w14:paraId="449CDF0F" w14:textId="77777777" w:rsidR="00614459" w:rsidRDefault="00614459" w:rsidP="006C135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97" w:type="dxa"/>
          </w:tcPr>
          <w:p w14:paraId="512609DB" w14:textId="77777777" w:rsidR="00614459" w:rsidRDefault="00614459" w:rsidP="006C135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</w:tr>
      <w:tr w:rsidR="00614459" w14:paraId="22BB2A78" w14:textId="77777777" w:rsidTr="00F76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452FA3DF" w14:textId="77777777" w:rsidR="00614459" w:rsidRDefault="00614459" w:rsidP="006C1350">
            <w:pPr>
              <w:spacing w:before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34" w:type="dxa"/>
          </w:tcPr>
          <w:p w14:paraId="4FAE872A" w14:textId="77777777" w:rsidR="00614459" w:rsidRDefault="00614459" w:rsidP="006C135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88" w:type="dxa"/>
          </w:tcPr>
          <w:p w14:paraId="75843856" w14:textId="77777777" w:rsidR="00614459" w:rsidRDefault="00614459" w:rsidP="006C135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05" w:type="dxa"/>
          </w:tcPr>
          <w:p w14:paraId="6C723287" w14:textId="77777777" w:rsidR="00614459" w:rsidRDefault="00614459" w:rsidP="006C135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97" w:type="dxa"/>
          </w:tcPr>
          <w:p w14:paraId="74094579" w14:textId="77777777" w:rsidR="00614459" w:rsidRDefault="00614459" w:rsidP="006C135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</w:tr>
      <w:tr w:rsidR="00614459" w14:paraId="550DD182" w14:textId="77777777" w:rsidTr="00F762ED">
        <w:trPr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01590CA6" w14:textId="77777777" w:rsidR="00614459" w:rsidRDefault="00614459" w:rsidP="006C1350">
            <w:pPr>
              <w:spacing w:before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34" w:type="dxa"/>
          </w:tcPr>
          <w:p w14:paraId="5046E19E" w14:textId="77777777" w:rsidR="00614459" w:rsidRDefault="00614459" w:rsidP="006C135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88" w:type="dxa"/>
          </w:tcPr>
          <w:p w14:paraId="4A4A55C6" w14:textId="77777777" w:rsidR="00614459" w:rsidRDefault="00614459" w:rsidP="006C135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05" w:type="dxa"/>
          </w:tcPr>
          <w:p w14:paraId="20C95709" w14:textId="77777777" w:rsidR="00614459" w:rsidRDefault="00614459" w:rsidP="006C135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97" w:type="dxa"/>
          </w:tcPr>
          <w:p w14:paraId="671CC065" w14:textId="77777777" w:rsidR="00614459" w:rsidRDefault="00614459" w:rsidP="006C135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</w:tr>
      <w:tr w:rsidR="00614459" w14:paraId="14B31CED" w14:textId="77777777" w:rsidTr="00F76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0E2B5ADF" w14:textId="77777777" w:rsidR="00614459" w:rsidRDefault="00614459" w:rsidP="006C1350">
            <w:pPr>
              <w:spacing w:before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34" w:type="dxa"/>
          </w:tcPr>
          <w:p w14:paraId="3049CD0B" w14:textId="77777777" w:rsidR="00614459" w:rsidRDefault="00614459" w:rsidP="006C135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88" w:type="dxa"/>
          </w:tcPr>
          <w:p w14:paraId="1A4BE309" w14:textId="77777777" w:rsidR="00614459" w:rsidRDefault="00614459" w:rsidP="006C135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05" w:type="dxa"/>
          </w:tcPr>
          <w:p w14:paraId="6C51810C" w14:textId="77777777" w:rsidR="00614459" w:rsidRDefault="00614459" w:rsidP="006C135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97" w:type="dxa"/>
          </w:tcPr>
          <w:p w14:paraId="0DD08CB8" w14:textId="77777777" w:rsidR="00614459" w:rsidRDefault="00614459" w:rsidP="006C135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</w:tr>
      <w:tr w:rsidR="00614459" w14:paraId="4BF7F722" w14:textId="77777777" w:rsidTr="00F762ED">
        <w:trPr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36697EC6" w14:textId="77777777" w:rsidR="00614459" w:rsidRDefault="00614459" w:rsidP="006C1350">
            <w:pPr>
              <w:spacing w:before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34" w:type="dxa"/>
          </w:tcPr>
          <w:p w14:paraId="08314122" w14:textId="77777777" w:rsidR="00614459" w:rsidRDefault="00614459" w:rsidP="006C135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88" w:type="dxa"/>
          </w:tcPr>
          <w:p w14:paraId="649C689A" w14:textId="77777777" w:rsidR="00614459" w:rsidRDefault="00614459" w:rsidP="006C135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05" w:type="dxa"/>
          </w:tcPr>
          <w:p w14:paraId="5F65BF13" w14:textId="77777777" w:rsidR="00614459" w:rsidRDefault="00614459" w:rsidP="006C135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97" w:type="dxa"/>
          </w:tcPr>
          <w:p w14:paraId="5D6021A7" w14:textId="77777777" w:rsidR="00614459" w:rsidRDefault="00614459" w:rsidP="006C135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</w:tr>
      <w:tr w:rsidR="00614459" w14:paraId="53B4FB33" w14:textId="77777777" w:rsidTr="00F76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02D0A9AC" w14:textId="77777777" w:rsidR="00614459" w:rsidRDefault="00614459" w:rsidP="006C1350">
            <w:pPr>
              <w:spacing w:before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34" w:type="dxa"/>
          </w:tcPr>
          <w:p w14:paraId="1A09E88E" w14:textId="77777777" w:rsidR="00614459" w:rsidRDefault="00614459" w:rsidP="006C135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88" w:type="dxa"/>
          </w:tcPr>
          <w:p w14:paraId="092B447E" w14:textId="77777777" w:rsidR="00614459" w:rsidRDefault="00614459" w:rsidP="006C135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05" w:type="dxa"/>
          </w:tcPr>
          <w:p w14:paraId="5BEF4307" w14:textId="77777777" w:rsidR="00614459" w:rsidRDefault="00614459" w:rsidP="006C135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97" w:type="dxa"/>
          </w:tcPr>
          <w:p w14:paraId="04EB58A9" w14:textId="77777777" w:rsidR="00614459" w:rsidRDefault="00614459" w:rsidP="006C135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</w:tr>
      <w:tr w:rsidR="00614459" w14:paraId="76775474" w14:textId="77777777" w:rsidTr="00F762ED">
        <w:trPr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6115A905" w14:textId="77777777" w:rsidR="00614459" w:rsidRDefault="00614459" w:rsidP="006C1350">
            <w:pPr>
              <w:spacing w:before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34" w:type="dxa"/>
          </w:tcPr>
          <w:p w14:paraId="17020853" w14:textId="77777777" w:rsidR="00614459" w:rsidRDefault="00614459" w:rsidP="006C135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88" w:type="dxa"/>
          </w:tcPr>
          <w:p w14:paraId="44061405" w14:textId="77777777" w:rsidR="00614459" w:rsidRDefault="00614459" w:rsidP="006C135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05" w:type="dxa"/>
          </w:tcPr>
          <w:p w14:paraId="383AE2AD" w14:textId="77777777" w:rsidR="00614459" w:rsidRDefault="00614459" w:rsidP="006C135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97" w:type="dxa"/>
          </w:tcPr>
          <w:p w14:paraId="4616DF0A" w14:textId="77777777" w:rsidR="00614459" w:rsidRDefault="00614459" w:rsidP="006C135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</w:tr>
    </w:tbl>
    <w:p w14:paraId="7CBD135C" w14:textId="77777777" w:rsidR="006C1350" w:rsidRDefault="006C1350" w:rsidP="006C1350">
      <w:pPr>
        <w:spacing w:before="0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6EA34FA9" w14:textId="2539CE13" w:rsidR="00F762ED" w:rsidRPr="00614459" w:rsidRDefault="00614459">
      <w:pPr>
        <w:rPr>
          <w:rFonts w:eastAsia="Times New Roman" w:cstheme="minorHAnsi"/>
          <w:sz w:val="24"/>
          <w:szCs w:val="24"/>
          <w:lang w:eastAsia="fr-FR"/>
        </w:rPr>
      </w:pPr>
      <w:r>
        <w:t xml:space="preserve">Licence </w:t>
      </w:r>
      <w:proofErr w:type="spellStart"/>
      <w:r>
        <w:t>Pass</w:t>
      </w:r>
      <w:r>
        <w:t>’S</w:t>
      </w:r>
      <w:r>
        <w:t>port</w:t>
      </w:r>
      <w:proofErr w:type="spellEnd"/>
      <w:r w:rsidR="00F762ED">
        <w:t xml:space="preserve"> à 6€</w:t>
      </w:r>
      <w:r>
        <w:t xml:space="preserve">, valable </w:t>
      </w:r>
      <w:r>
        <w:t>pour la durée de l’évènement</w:t>
      </w:r>
      <w:r>
        <w:t xml:space="preserve">. </w:t>
      </w:r>
      <w:r w:rsidR="00F762ED">
        <w:t>Il permet de participer, pour une durée déterminée définie dans le Règlement Intérieur, à des activités hors compétition</w:t>
      </w:r>
      <w:r w:rsidR="00F762ED" w:rsidRPr="00F762ED">
        <w:t xml:space="preserve"> </w:t>
      </w:r>
      <w:r w:rsidR="00F762ED">
        <w:t>organisées par la FFSE, ses organismes déconcentrés ou les structures affiliées.</w:t>
      </w:r>
    </w:p>
    <w:sectPr w:rsidR="00F762ED" w:rsidRPr="00614459" w:rsidSect="006C1350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1440" w:right="1080" w:bottom="1440" w:left="1080" w:header="567" w:footer="432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E9CA2" w14:textId="77777777" w:rsidR="00402DD3" w:rsidRDefault="00402DD3" w:rsidP="000172E5">
      <w:pPr>
        <w:spacing w:after="0" w:line="240" w:lineRule="auto"/>
      </w:pPr>
      <w:r>
        <w:separator/>
      </w:r>
    </w:p>
  </w:endnote>
  <w:endnote w:type="continuationSeparator" w:id="0">
    <w:p w14:paraId="53B89F7B" w14:textId="77777777" w:rsidR="00402DD3" w:rsidRDefault="00402DD3" w:rsidP="000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712CA1F-A14E-4EDB-863D-8540E4ED74E4}"/>
    <w:embedBold r:id="rId2" w:fontKey="{3B0E106F-377D-4E91-96F9-DA979351E367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08BA257E-1021-490B-9612-651821B78FE6}"/>
    <w:embedBold r:id="rId4" w:fontKey="{F8B9C5D4-B79B-4A2F-941F-10A2FF308DAD}"/>
    <w:embedItalic r:id="rId5" w:fontKey="{3B4C8689-05EF-4012-BF5C-4111C413FE07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34EB8BCD-A677-49AA-9B80-A490106D6D1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E9402764-BD11-4454-B08D-A4C60264B3AD}"/>
  </w:font>
  <w:font w:name="ITC Lubalin Graph Std Book">
    <w:panose1 w:val="02060502020205020404"/>
    <w:charset w:val="00"/>
    <w:family w:val="roman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4675"/>
      <w:gridCol w:w="4675"/>
    </w:tblGrid>
    <w:tr w:rsidR="00311D4F" w:rsidRPr="00311D4F" w14:paraId="460B13D7" w14:textId="77777777" w:rsidTr="00637200">
      <w:tc>
        <w:tcPr>
          <w:tcW w:w="4675" w:type="dxa"/>
          <w:vAlign w:val="center"/>
        </w:tcPr>
        <w:p w14:paraId="0FE42808" w14:textId="75176861" w:rsidR="00311D4F" w:rsidRPr="00311D4F" w:rsidRDefault="00311D4F" w:rsidP="00637200">
          <w:pPr>
            <w:pStyle w:val="Pieddepage"/>
          </w:pPr>
        </w:p>
      </w:tc>
      <w:tc>
        <w:tcPr>
          <w:tcW w:w="4675" w:type="dxa"/>
          <w:vAlign w:val="center"/>
        </w:tcPr>
        <w:p w14:paraId="3EE082EA" w14:textId="1E0C43A8" w:rsidR="00311D4F" w:rsidRPr="00311D4F" w:rsidRDefault="00311D4F" w:rsidP="00637200">
          <w:pPr>
            <w:pStyle w:val="Pieddepage"/>
            <w:jc w:val="right"/>
          </w:pPr>
        </w:p>
      </w:tc>
    </w:tr>
  </w:tbl>
  <w:p w14:paraId="3204E7DD" w14:textId="77777777" w:rsidR="006145D8" w:rsidRDefault="006145D8" w:rsidP="0063720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D623D" w14:textId="77777777" w:rsidR="00402DD3" w:rsidRDefault="00402DD3" w:rsidP="000172E5">
      <w:pPr>
        <w:spacing w:after="0" w:line="240" w:lineRule="auto"/>
      </w:pPr>
      <w:r>
        <w:separator/>
      </w:r>
    </w:p>
  </w:footnote>
  <w:footnote w:type="continuationSeparator" w:id="0">
    <w:p w14:paraId="5006C32D" w14:textId="77777777" w:rsidR="00402DD3" w:rsidRDefault="00402DD3" w:rsidP="00017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1395"/>
      <w:gridCol w:w="8000"/>
    </w:tblGrid>
    <w:tr w:rsidR="006C1350" w:rsidRPr="00637200" w14:paraId="49D89DE7" w14:textId="77777777" w:rsidTr="00DA5825">
      <w:trPr>
        <w:trHeight w:val="990"/>
      </w:trPr>
      <w:tc>
        <w:tcPr>
          <w:tcW w:w="1350" w:type="dxa"/>
          <w:vAlign w:val="center"/>
        </w:tcPr>
        <w:p w14:paraId="0D7E0948" w14:textId="77777777" w:rsidR="006C1350" w:rsidRPr="00637200" w:rsidRDefault="006C1350" w:rsidP="006C1350">
          <w:pPr>
            <w:pStyle w:val="En-tte"/>
          </w:pPr>
          <w:r>
            <w:rPr>
              <w:noProof/>
            </w:rPr>
            <w:drawing>
              <wp:inline distT="0" distB="0" distL="0" distR="0" wp14:anchorId="139806EC" wp14:editId="4A4E5A7C">
                <wp:extent cx="749024" cy="1012419"/>
                <wp:effectExtent l="0" t="0" r="0" b="0"/>
                <wp:docPr id="105190787" name="Image 1051907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1878" cy="10297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3736BC0A" w14:textId="77777777" w:rsidR="006C1350" w:rsidRPr="007D110C" w:rsidRDefault="006C1350" w:rsidP="006C1350">
          <w:pPr>
            <w:pStyle w:val="En-tte"/>
            <w:rPr>
              <w:rFonts w:ascii="ITC Lubalin Graph Std Book" w:hAnsi="ITC Lubalin Graph Std Book"/>
              <w:color w:val="E40428"/>
            </w:rPr>
          </w:pPr>
          <w:r>
            <w:rPr>
              <w:rFonts w:ascii="ITC Lubalin Graph Std Book" w:hAnsi="ITC Lubalin Graph Std Book"/>
              <w:color w:val="E40428"/>
            </w:rPr>
            <w:t>REGLEMENT</w:t>
          </w:r>
        </w:p>
      </w:tc>
    </w:tr>
  </w:tbl>
  <w:p w14:paraId="36D60FBB" w14:textId="77777777" w:rsidR="006C1350" w:rsidRDefault="006C135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1395"/>
      <w:gridCol w:w="8000"/>
    </w:tblGrid>
    <w:tr w:rsidR="007D110C" w:rsidRPr="00637200" w14:paraId="3BEB1FDE" w14:textId="77777777" w:rsidTr="00384B05">
      <w:trPr>
        <w:trHeight w:val="990"/>
      </w:trPr>
      <w:tc>
        <w:tcPr>
          <w:tcW w:w="1350" w:type="dxa"/>
          <w:vAlign w:val="center"/>
        </w:tcPr>
        <w:p w14:paraId="5DF986AE" w14:textId="10286DC7" w:rsidR="00B337A2" w:rsidRPr="00637200" w:rsidRDefault="007D110C" w:rsidP="00637200">
          <w:pPr>
            <w:pStyle w:val="En-tte"/>
          </w:pPr>
          <w:r>
            <w:rPr>
              <w:noProof/>
            </w:rPr>
            <w:drawing>
              <wp:inline distT="0" distB="0" distL="0" distR="0" wp14:anchorId="74ED223D" wp14:editId="247F6775">
                <wp:extent cx="749024" cy="1012419"/>
                <wp:effectExtent l="0" t="0" r="0" b="0"/>
                <wp:docPr id="2093829055" name="Image 20938290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1878" cy="10297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48B0A65D" w14:textId="2EC0EA3C" w:rsidR="00B337A2" w:rsidRPr="007D110C" w:rsidRDefault="006C1350" w:rsidP="00637200">
          <w:pPr>
            <w:pStyle w:val="En-tte"/>
            <w:rPr>
              <w:rFonts w:ascii="ITC Lubalin Graph Std Book" w:hAnsi="ITC Lubalin Graph Std Book"/>
              <w:color w:val="E40428"/>
            </w:rPr>
          </w:pPr>
          <w:r>
            <w:rPr>
              <w:rFonts w:ascii="ITC Lubalin Graph Std Book" w:hAnsi="ITC Lubalin Graph Std Book"/>
              <w:color w:val="E40428"/>
            </w:rPr>
            <w:t>Feuille d’équipe</w:t>
          </w:r>
        </w:p>
      </w:tc>
    </w:tr>
  </w:tbl>
  <w:p w14:paraId="46325892" w14:textId="77777777" w:rsidR="000172E5" w:rsidRPr="00311D4F" w:rsidRDefault="000172E5" w:rsidP="00311D4F">
    <w:pPr>
      <w:pStyle w:val="Sansinterlig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827B" w14:textId="7F5548EE" w:rsidR="00FF6380" w:rsidRPr="00FF6380" w:rsidRDefault="00FF6380">
    <w:pPr>
      <w:pStyle w:val="En-tte"/>
      <w:rPr>
        <w:rFonts w:ascii="ITC Lubalin Graph Std Book" w:hAnsi="ITC Lubalin Graph Std Book"/>
        <w:color w:val="E40428"/>
      </w:rPr>
    </w:pPr>
    <w:r>
      <w:rPr>
        <w:noProof/>
      </w:rPr>
      <w:drawing>
        <wp:inline distT="0" distB="0" distL="0" distR="0" wp14:anchorId="7D0C5B0B" wp14:editId="5E0DBB7E">
          <wp:extent cx="749024" cy="1012419"/>
          <wp:effectExtent l="0" t="0" r="0" b="0"/>
          <wp:docPr id="1521310533" name="Image 15213105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878" cy="1029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ITC Lubalin Graph Std Book" w:hAnsi="ITC Lubalin Graph Std Book"/>
        <w:color w:val="E40428"/>
      </w:rPr>
      <w:t xml:space="preserve">   </w:t>
    </w:r>
    <w:r>
      <w:rPr>
        <w:rFonts w:ascii="ITC Lubalin Graph Std Book" w:hAnsi="ITC Lubalin Graph Std Book"/>
        <w:color w:val="E40428"/>
      </w:rPr>
      <w:t>FICHE D’ENGAGEMENT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itr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23D0299"/>
    <w:multiLevelType w:val="hybridMultilevel"/>
    <w:tmpl w:val="D2E40116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4729D0"/>
    <w:multiLevelType w:val="multilevel"/>
    <w:tmpl w:val="4AD64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FB220C"/>
    <w:multiLevelType w:val="hybridMultilevel"/>
    <w:tmpl w:val="6770C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7444F6"/>
    <w:multiLevelType w:val="hybridMultilevel"/>
    <w:tmpl w:val="2426322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11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DA39EA"/>
    <w:multiLevelType w:val="multilevel"/>
    <w:tmpl w:val="4502D284"/>
    <w:lvl w:ilvl="0">
      <w:start w:val="1"/>
      <w:numFmt w:val="upperLetter"/>
      <w:lvlText w:val="Annexe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4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5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247022"/>
    <w:multiLevelType w:val="multilevel"/>
    <w:tmpl w:val="400A361E"/>
    <w:lvl w:ilvl="0">
      <w:start w:val="1"/>
      <w:numFmt w:val="bullet"/>
      <w:pStyle w:val="Listepuces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epuces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7" w15:restartNumberingAfterBreak="0">
    <w:nsid w:val="48E40A21"/>
    <w:multiLevelType w:val="multilevel"/>
    <w:tmpl w:val="0A165832"/>
    <w:lvl w:ilvl="0">
      <w:start w:val="1"/>
      <w:numFmt w:val="decimal"/>
      <w:pStyle w:val="Listenumros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enumros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8" w15:restartNumberingAfterBreak="0">
    <w:nsid w:val="4A316E71"/>
    <w:multiLevelType w:val="hybridMultilevel"/>
    <w:tmpl w:val="5484D6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5315BC"/>
    <w:multiLevelType w:val="hybridMultilevel"/>
    <w:tmpl w:val="0EC617C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Listenumrote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DF7B0E"/>
    <w:multiLevelType w:val="multilevel"/>
    <w:tmpl w:val="4BBE41AE"/>
    <w:lvl w:ilvl="0">
      <w:start w:val="1"/>
      <w:numFmt w:val="decimal"/>
      <w:lvlText w:val="Chapitre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Titre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Titre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Titre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Titre9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6" w15:restartNumberingAfterBreak="0">
    <w:nsid w:val="70F70651"/>
    <w:multiLevelType w:val="multilevel"/>
    <w:tmpl w:val="34446D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itre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29" w15:restartNumberingAfterBreak="0">
    <w:nsid w:val="7E82092D"/>
    <w:multiLevelType w:val="hybridMultilevel"/>
    <w:tmpl w:val="7C2C07E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278782">
    <w:abstractNumId w:val="15"/>
  </w:num>
  <w:num w:numId="2" w16cid:durableId="606739510">
    <w:abstractNumId w:val="11"/>
  </w:num>
  <w:num w:numId="3" w16cid:durableId="750542994">
    <w:abstractNumId w:val="21"/>
  </w:num>
  <w:num w:numId="4" w16cid:durableId="2092194085">
    <w:abstractNumId w:val="16"/>
  </w:num>
  <w:num w:numId="5" w16cid:durableId="862203345">
    <w:abstractNumId w:val="17"/>
  </w:num>
  <w:num w:numId="6" w16cid:durableId="1293170340">
    <w:abstractNumId w:val="25"/>
  </w:num>
  <w:num w:numId="7" w16cid:durableId="1215433312">
    <w:abstractNumId w:val="10"/>
  </w:num>
  <w:num w:numId="8" w16cid:durableId="720785554">
    <w:abstractNumId w:val="14"/>
  </w:num>
  <w:num w:numId="9" w16cid:durableId="639924427">
    <w:abstractNumId w:val="23"/>
  </w:num>
  <w:num w:numId="10" w16cid:durableId="1569805193">
    <w:abstractNumId w:val="1"/>
  </w:num>
  <w:num w:numId="11" w16cid:durableId="1214737497">
    <w:abstractNumId w:val="5"/>
  </w:num>
  <w:num w:numId="12" w16cid:durableId="548303330">
    <w:abstractNumId w:val="0"/>
  </w:num>
  <w:num w:numId="13" w16cid:durableId="499278600">
    <w:abstractNumId w:val="2"/>
  </w:num>
  <w:num w:numId="14" w16cid:durableId="97725305">
    <w:abstractNumId w:val="13"/>
  </w:num>
  <w:num w:numId="15" w16cid:durableId="87124365">
    <w:abstractNumId w:val="12"/>
  </w:num>
  <w:num w:numId="16" w16cid:durableId="336084482">
    <w:abstractNumId w:val="22"/>
  </w:num>
  <w:num w:numId="17" w16cid:durableId="1245455434">
    <w:abstractNumId w:val="3"/>
  </w:num>
  <w:num w:numId="18" w16cid:durableId="1469543354">
    <w:abstractNumId w:val="28"/>
  </w:num>
  <w:num w:numId="19" w16cid:durableId="1336299962">
    <w:abstractNumId w:val="24"/>
  </w:num>
  <w:num w:numId="20" w16cid:durableId="1309671696">
    <w:abstractNumId w:val="20"/>
  </w:num>
  <w:num w:numId="21" w16cid:durableId="721368612">
    <w:abstractNumId w:val="27"/>
  </w:num>
  <w:num w:numId="22" w16cid:durableId="2101634070">
    <w:abstractNumId w:val="4"/>
  </w:num>
  <w:num w:numId="23" w16cid:durableId="1894388691">
    <w:abstractNumId w:val="19"/>
  </w:num>
  <w:num w:numId="24" w16cid:durableId="1139422181">
    <w:abstractNumId w:val="9"/>
  </w:num>
  <w:num w:numId="25" w16cid:durableId="1509827407">
    <w:abstractNumId w:val="7"/>
  </w:num>
  <w:num w:numId="26" w16cid:durableId="1597013314">
    <w:abstractNumId w:val="6"/>
  </w:num>
  <w:num w:numId="27" w16cid:durableId="1413627191">
    <w:abstractNumId w:val="8"/>
  </w:num>
  <w:num w:numId="28" w16cid:durableId="1726296001">
    <w:abstractNumId w:val="18"/>
  </w:num>
  <w:num w:numId="29" w16cid:durableId="205870609">
    <w:abstractNumId w:val="26"/>
  </w:num>
  <w:num w:numId="30" w16cid:durableId="227034463">
    <w:abstractNumId w:val="2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10C"/>
    <w:rsid w:val="000172E5"/>
    <w:rsid w:val="00052382"/>
    <w:rsid w:val="0006568A"/>
    <w:rsid w:val="00076F0F"/>
    <w:rsid w:val="00084253"/>
    <w:rsid w:val="00094E20"/>
    <w:rsid w:val="000D1F49"/>
    <w:rsid w:val="001727CA"/>
    <w:rsid w:val="001800AB"/>
    <w:rsid w:val="002C56E6"/>
    <w:rsid w:val="00311D4F"/>
    <w:rsid w:val="0034390E"/>
    <w:rsid w:val="00344849"/>
    <w:rsid w:val="00361E11"/>
    <w:rsid w:val="003769BA"/>
    <w:rsid w:val="003E429A"/>
    <w:rsid w:val="003F0847"/>
    <w:rsid w:val="0040090B"/>
    <w:rsid w:val="00402DD3"/>
    <w:rsid w:val="0046302A"/>
    <w:rsid w:val="00487D2D"/>
    <w:rsid w:val="004D5D62"/>
    <w:rsid w:val="00502E9C"/>
    <w:rsid w:val="005112D0"/>
    <w:rsid w:val="00577E06"/>
    <w:rsid w:val="00583334"/>
    <w:rsid w:val="005A3BF7"/>
    <w:rsid w:val="005F2035"/>
    <w:rsid w:val="005F7990"/>
    <w:rsid w:val="00614459"/>
    <w:rsid w:val="006145D8"/>
    <w:rsid w:val="00637200"/>
    <w:rsid w:val="0063739C"/>
    <w:rsid w:val="006C1350"/>
    <w:rsid w:val="007147D7"/>
    <w:rsid w:val="00770F25"/>
    <w:rsid w:val="007A35A8"/>
    <w:rsid w:val="007B0A85"/>
    <w:rsid w:val="007C6A52"/>
    <w:rsid w:val="007D110C"/>
    <w:rsid w:val="0082043E"/>
    <w:rsid w:val="00846B76"/>
    <w:rsid w:val="0086797B"/>
    <w:rsid w:val="008E203A"/>
    <w:rsid w:val="0091229C"/>
    <w:rsid w:val="00940E73"/>
    <w:rsid w:val="0098597D"/>
    <w:rsid w:val="009F619A"/>
    <w:rsid w:val="009F6DDE"/>
    <w:rsid w:val="00A370A8"/>
    <w:rsid w:val="00B337A2"/>
    <w:rsid w:val="00BD4753"/>
    <w:rsid w:val="00BD5CB1"/>
    <w:rsid w:val="00BE62EE"/>
    <w:rsid w:val="00C003BA"/>
    <w:rsid w:val="00C4602F"/>
    <w:rsid w:val="00C46878"/>
    <w:rsid w:val="00C6231D"/>
    <w:rsid w:val="00C6351C"/>
    <w:rsid w:val="00CB4A51"/>
    <w:rsid w:val="00CD4532"/>
    <w:rsid w:val="00CD47B0"/>
    <w:rsid w:val="00CE6104"/>
    <w:rsid w:val="00CE7918"/>
    <w:rsid w:val="00D16163"/>
    <w:rsid w:val="00DB3FAD"/>
    <w:rsid w:val="00DC71EC"/>
    <w:rsid w:val="00E61C09"/>
    <w:rsid w:val="00EB3B58"/>
    <w:rsid w:val="00EC7359"/>
    <w:rsid w:val="00EE3054"/>
    <w:rsid w:val="00F00606"/>
    <w:rsid w:val="00F01256"/>
    <w:rsid w:val="00F762ED"/>
    <w:rsid w:val="00FC7475"/>
    <w:rsid w:val="00FE78A0"/>
    <w:rsid w:val="00FF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B70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8"/>
        <w:lang w:val="fr-FR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6C1350"/>
    <w:pPr>
      <w:spacing w:before="200"/>
    </w:pPr>
  </w:style>
  <w:style w:type="paragraph" w:styleId="Titre1">
    <w:name w:val="heading 1"/>
    <w:basedOn w:val="Normal"/>
    <w:link w:val="Titre1Car"/>
    <w:uiPriority w:val="1"/>
    <w:qFormat/>
    <w:rsid w:val="006145D8"/>
    <w:pPr>
      <w:spacing w:before="120" w:after="120" w:line="240" w:lineRule="auto"/>
      <w:outlineLvl w:val="0"/>
    </w:pPr>
    <w:rPr>
      <w:rFonts w:asciiTheme="majorHAnsi" w:hAnsiTheme="majorHAnsi"/>
      <w:b/>
    </w:rPr>
  </w:style>
  <w:style w:type="paragraph" w:styleId="Titre2">
    <w:name w:val="heading 2"/>
    <w:basedOn w:val="Normal"/>
    <w:link w:val="Titre2C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Titre3">
    <w:name w:val="heading 3"/>
    <w:basedOn w:val="Normal"/>
    <w:next w:val="Normal"/>
    <w:link w:val="Titre3C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Titre4">
    <w:name w:val="heading 4"/>
    <w:basedOn w:val="Normal"/>
    <w:link w:val="Titre4C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Titre5">
    <w:name w:val="heading 5"/>
    <w:basedOn w:val="Titre2"/>
    <w:link w:val="Titre5C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Titre6">
    <w:name w:val="heading 6"/>
    <w:basedOn w:val="Normal"/>
    <w:next w:val="Normal"/>
    <w:link w:val="Titre6C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6145D8"/>
    <w:rPr>
      <w:rFonts w:asciiTheme="majorHAnsi" w:hAnsiTheme="majorHAnsi"/>
      <w:b/>
    </w:rPr>
  </w:style>
  <w:style w:type="character" w:styleId="Mot-dise">
    <w:name w:val="Hashtag"/>
    <w:basedOn w:val="Policepardfaut"/>
    <w:uiPriority w:val="99"/>
    <w:semiHidden/>
    <w:rsid w:val="00CD4532"/>
    <w:rPr>
      <w:color w:val="2B579A"/>
      <w:shd w:val="clear" w:color="auto" w:fill="E6E6E6"/>
    </w:rPr>
  </w:style>
  <w:style w:type="paragraph" w:customStyle="1" w:styleId="Listenumrote">
    <w:name w:val="Liste numérotée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Pardfaut">
    <w:name w:val="Par défau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Titre2Car">
    <w:name w:val="Titre 2 Car"/>
    <w:basedOn w:val="Policepardfaut"/>
    <w:link w:val="Titre2"/>
    <w:uiPriority w:val="1"/>
    <w:semiHidden/>
    <w:rsid w:val="006145D8"/>
    <w:rPr>
      <w:b/>
      <w:bCs/>
      <w:color w:val="694A77"/>
      <w:sz w:val="32"/>
      <w:szCs w:val="32"/>
      <w:lang w:eastAsia="zh-CN"/>
    </w:rPr>
  </w:style>
  <w:style w:type="paragraph" w:styleId="Retraitnormal">
    <w:name w:val="Normal Indent"/>
    <w:basedOn w:val="Normal"/>
    <w:uiPriority w:val="99"/>
    <w:qFormat/>
    <w:rsid w:val="00311D4F"/>
    <w:pPr>
      <w:spacing w:after="0"/>
      <w:ind w:left="720"/>
    </w:pPr>
  </w:style>
  <w:style w:type="character" w:customStyle="1" w:styleId="Titre3Car">
    <w:name w:val="Titre 3 Car"/>
    <w:basedOn w:val="Policepardfaut"/>
    <w:link w:val="Titre3"/>
    <w:uiPriority w:val="1"/>
    <w:semiHidden/>
    <w:rsid w:val="006145D8"/>
    <w:rPr>
      <w:b/>
      <w:bCs/>
      <w:color w:val="694A77"/>
      <w:szCs w:val="27"/>
    </w:rPr>
  </w:style>
  <w:style w:type="paragraph" w:styleId="TM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145D8"/>
    <w:rPr>
      <w:sz w:val="18"/>
      <w:szCs w:val="20"/>
    </w:rPr>
  </w:style>
  <w:style w:type="paragraph" w:styleId="Listepuces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aire">
    <w:name w:val="annotation text"/>
    <w:basedOn w:val="Normal"/>
    <w:link w:val="CommentaireCar"/>
    <w:uiPriority w:val="99"/>
    <w:semiHidden/>
    <w:rsid w:val="000D1F49"/>
    <w:rPr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D4532"/>
    <w:rPr>
      <w:szCs w:val="24"/>
    </w:rPr>
  </w:style>
  <w:style w:type="paragraph" w:styleId="En-tte">
    <w:name w:val="header"/>
    <w:basedOn w:val="Normal"/>
    <w:link w:val="En-tteCar"/>
    <w:uiPriority w:val="99"/>
    <w:unhideWhenUsed/>
    <w:qFormat/>
    <w:rsid w:val="00637200"/>
    <w:pPr>
      <w:spacing w:after="0"/>
    </w:pPr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character" w:customStyle="1" w:styleId="En-tteCar">
    <w:name w:val="En-tête Car"/>
    <w:basedOn w:val="Policepardfaut"/>
    <w:link w:val="En-tte"/>
    <w:uiPriority w:val="99"/>
    <w:rsid w:val="00637200"/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paragraph" w:styleId="Pieddepage">
    <w:name w:val="footer"/>
    <w:basedOn w:val="Normal"/>
    <w:link w:val="PieddepageCar"/>
    <w:uiPriority w:val="99"/>
    <w:rsid w:val="00637200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sid w:val="00637200"/>
    <w:rPr>
      <w:sz w:val="18"/>
      <w:szCs w:val="24"/>
    </w:rPr>
  </w:style>
  <w:style w:type="character" w:styleId="Appelnotedebasdep">
    <w:name w:val="footnote reference"/>
    <w:basedOn w:val="Policepardfaut"/>
    <w:uiPriority w:val="99"/>
    <w:semiHidden/>
    <w:rsid w:val="000D1F49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rsid w:val="000D1F49"/>
    <w:rPr>
      <w:sz w:val="18"/>
      <w:szCs w:val="18"/>
    </w:rPr>
  </w:style>
  <w:style w:type="paragraph" w:styleId="Listenumros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Lienhypertexte">
    <w:name w:val="Hyperlink"/>
    <w:basedOn w:val="Policepardfaut"/>
    <w:uiPriority w:val="99"/>
    <w:semiHidden/>
    <w:rsid w:val="000D1F49"/>
    <w:rPr>
      <w:color w:val="BF678E" w:themeColor="hyperlink"/>
      <w:u w:val="singl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D1F4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Sansinterligne">
    <w:name w:val="No Spacing"/>
    <w:basedOn w:val="Normal"/>
    <w:uiPriority w:val="1"/>
    <w:rsid w:val="00311D4F"/>
    <w:pPr>
      <w:widowControl w:val="0"/>
      <w:autoSpaceDE w:val="0"/>
      <w:autoSpaceDN w:val="0"/>
      <w:spacing w:before="0" w:after="0" w:line="240" w:lineRule="auto"/>
    </w:pPr>
    <w:rPr>
      <w:rFonts w:eastAsia="Calibri" w:cs="Calibri"/>
      <w:sz w:val="18"/>
    </w:rPr>
  </w:style>
  <w:style w:type="paragraph" w:styleId="Titre">
    <w:name w:val="Title"/>
    <w:basedOn w:val="Normal"/>
    <w:next w:val="Normal"/>
    <w:link w:val="TitreC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semiHidden/>
    <w:rsid w:val="00614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puces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au">
    <w:name w:val="Figure Tableau"/>
    <w:basedOn w:val="TableauNormal"/>
    <w:uiPriority w:val="99"/>
    <w:rsid w:val="000D1F49"/>
    <w:tblPr/>
    <w:trPr>
      <w:cantSplit/>
    </w:trPr>
  </w:style>
  <w:style w:type="character" w:customStyle="1" w:styleId="Titre4Car">
    <w:name w:val="Titre 4 Car"/>
    <w:basedOn w:val="Policepardfaut"/>
    <w:link w:val="Titre4"/>
    <w:uiPriority w:val="9"/>
    <w:semiHidden/>
    <w:rsid w:val="006145D8"/>
    <w:rPr>
      <w:b/>
      <w:sz w:val="25"/>
      <w:szCs w:val="25"/>
    </w:rPr>
  </w:style>
  <w:style w:type="character" w:customStyle="1" w:styleId="Titre5Car">
    <w:name w:val="Titre 5 Car"/>
    <w:basedOn w:val="Titre2Car"/>
    <w:link w:val="Titre5"/>
    <w:uiPriority w:val="1"/>
    <w:semiHidden/>
    <w:rsid w:val="006145D8"/>
    <w:rPr>
      <w:b/>
      <w:bCs/>
      <w:caps/>
      <w:color w:val="4BACC6"/>
      <w:sz w:val="32"/>
      <w:szCs w:val="32"/>
      <w:lang w:eastAsia="zh-CN"/>
    </w:rPr>
  </w:style>
  <w:style w:type="character" w:customStyle="1" w:styleId="Titre6Car">
    <w:name w:val="Titre 6 Car"/>
    <w:basedOn w:val="Policepardfaut"/>
    <w:link w:val="Titre6"/>
    <w:uiPriority w:val="9"/>
    <w:semiHidden/>
    <w:rsid w:val="006145D8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6145D8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6145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6145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M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M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desillustration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enumros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Lienhypertextesuivivisit">
    <w:name w:val="FollowedHyperlink"/>
    <w:basedOn w:val="Policepardfau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Titredulivre">
    <w:name w:val="Book Title"/>
    <w:basedOn w:val="Policepardfaut"/>
    <w:uiPriority w:val="33"/>
    <w:semiHidden/>
    <w:rsid w:val="000D1F49"/>
    <w:rPr>
      <w:b/>
      <w:bCs/>
      <w:i/>
      <w:iCs/>
      <w:spacing w:val="5"/>
    </w:rPr>
  </w:style>
  <w:style w:type="paragraph" w:styleId="En-ttedetabledesmatires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Textedemacro">
    <w:name w:val="macro"/>
    <w:link w:val="TextedemacroC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6145D8"/>
    <w:rPr>
      <w:rFonts w:ascii="Consolas" w:hAnsi="Consolas"/>
      <w:sz w:val="20"/>
      <w:szCs w:val="20"/>
    </w:rPr>
  </w:style>
  <w:style w:type="table" w:styleId="Grilledutableau">
    <w:name w:val="Table Grid"/>
    <w:basedOn w:val="TableauNormal"/>
    <w:rsid w:val="0084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6145D8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3720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7200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F6380"/>
    <w:pPr>
      <w:ind w:left="720"/>
      <w:contextualSpacing/>
    </w:pPr>
  </w:style>
  <w:style w:type="table" w:styleId="TableauGrille4-Accentuation1">
    <w:name w:val="Grid Table 4 Accent 1"/>
    <w:basedOn w:val="TableauNormal"/>
    <w:uiPriority w:val="49"/>
    <w:rsid w:val="00614459"/>
    <w:pPr>
      <w:spacing w:after="0" w:line="240" w:lineRule="auto"/>
    </w:pPr>
    <w:tblPr>
      <w:tblStyleRowBandSize w:val="1"/>
      <w:tblStyleColBandSize w:val="1"/>
      <w:tblBorders>
        <w:top w:val="single" w:sz="4" w:space="0" w:color="429EDE" w:themeColor="accent1" w:themeTint="99"/>
        <w:left w:val="single" w:sz="4" w:space="0" w:color="429EDE" w:themeColor="accent1" w:themeTint="99"/>
        <w:bottom w:val="single" w:sz="4" w:space="0" w:color="429EDE" w:themeColor="accent1" w:themeTint="99"/>
        <w:right w:val="single" w:sz="4" w:space="0" w:color="429EDE" w:themeColor="accent1" w:themeTint="99"/>
        <w:insideH w:val="single" w:sz="4" w:space="0" w:color="429EDE" w:themeColor="accent1" w:themeTint="99"/>
        <w:insideV w:val="single" w:sz="4" w:space="0" w:color="429ED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5078" w:themeColor="accent1"/>
          <w:left w:val="single" w:sz="4" w:space="0" w:color="155078" w:themeColor="accent1"/>
          <w:bottom w:val="single" w:sz="4" w:space="0" w:color="155078" w:themeColor="accent1"/>
          <w:right w:val="single" w:sz="4" w:space="0" w:color="155078" w:themeColor="accent1"/>
          <w:insideH w:val="nil"/>
          <w:insideV w:val="nil"/>
        </w:tcBorders>
        <w:shd w:val="clear" w:color="auto" w:fill="155078" w:themeFill="accent1"/>
      </w:tcPr>
    </w:tblStylePr>
    <w:tblStylePr w:type="lastRow">
      <w:rPr>
        <w:b/>
        <w:bCs/>
      </w:rPr>
      <w:tblPr/>
      <w:tcPr>
        <w:tcBorders>
          <w:top w:val="double" w:sz="4" w:space="0" w:color="1550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gory%20Kientzy\AppData\Roaming\Microsoft\Templates\Formulaire%20d&#8217;adh&#233;si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A3DEDB8D9AD46779B68C44B397916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7A48AB-AFE6-4095-AB35-6C5D1708CC1B}"/>
      </w:docPartPr>
      <w:docPartBody>
        <w:p w:rsidR="00000000" w:rsidRDefault="00DF62CA" w:rsidP="00DF62CA">
          <w:pPr>
            <w:pStyle w:val="9A3DEDB8D9AD46779B68C44B3979160B"/>
          </w:pPr>
          <w:r w:rsidRPr="00637200">
            <w:rPr>
              <w:noProof/>
              <w:lang w:bidi="fr-FR"/>
            </w:rPr>
            <w:t>Téléphone mobile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TC Lubalin Graph Std Book">
    <w:panose1 w:val="02060502020205020404"/>
    <w:charset w:val="00"/>
    <w:family w:val="roman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2CA"/>
    <w:rsid w:val="00CA47AF"/>
    <w:rsid w:val="00DF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1"/>
    <w:qFormat/>
    <w:pPr>
      <w:spacing w:before="120" w:after="120" w:line="240" w:lineRule="auto"/>
      <w:outlineLvl w:val="0"/>
    </w:pPr>
    <w:rPr>
      <w:rFonts w:asciiTheme="majorHAnsi" w:eastAsiaTheme="minorHAnsi" w:hAnsiTheme="majorHAnsi"/>
      <w:b/>
      <w:kern w:val="0"/>
      <w:sz w:val="28"/>
      <w:szCs w:val="28"/>
      <w:lang w:eastAsia="en-US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Pr>
      <w:rFonts w:asciiTheme="majorHAnsi" w:eastAsiaTheme="minorHAnsi" w:hAnsiTheme="majorHAnsi"/>
      <w:b/>
      <w:kern w:val="0"/>
      <w:sz w:val="28"/>
      <w:szCs w:val="28"/>
      <w:lang w:eastAsia="en-US"/>
      <w14:ligatures w14:val="none"/>
    </w:rPr>
  </w:style>
  <w:style w:type="paragraph" w:customStyle="1" w:styleId="A6C38E93877E4C83840A8B102819E34E">
    <w:name w:val="A6C38E93877E4C83840A8B102819E34E"/>
  </w:style>
  <w:style w:type="paragraph" w:customStyle="1" w:styleId="B10A07E15940400BA0EA8D740B5618DF">
    <w:name w:val="B10A07E15940400BA0EA8D740B5618DF"/>
  </w:style>
  <w:style w:type="paragraph" w:customStyle="1" w:styleId="A8EFA2B67A7B401DBF1CF2A9AA7A8152">
    <w:name w:val="A8EFA2B67A7B401DBF1CF2A9AA7A8152"/>
  </w:style>
  <w:style w:type="paragraph" w:customStyle="1" w:styleId="E1B074CEF27E41DF9DB52129EDD21E01">
    <w:name w:val="E1B074CEF27E41DF9DB52129EDD21E01"/>
  </w:style>
  <w:style w:type="paragraph" w:customStyle="1" w:styleId="F299AB7D09F14960AB73F3A771E0CF2A">
    <w:name w:val="F299AB7D09F14960AB73F3A771E0CF2A"/>
  </w:style>
  <w:style w:type="paragraph" w:customStyle="1" w:styleId="40E6BEA84EA84E44A1821989D8F117D6">
    <w:name w:val="40E6BEA84EA84E44A1821989D8F117D6"/>
  </w:style>
  <w:style w:type="paragraph" w:customStyle="1" w:styleId="3A162AA9991845AF9B00C6F6583BD9DC">
    <w:name w:val="3A162AA9991845AF9B00C6F6583BD9DC"/>
  </w:style>
  <w:style w:type="paragraph" w:customStyle="1" w:styleId="E9F3EE751AB141B3AC837A51964ED52B">
    <w:name w:val="E9F3EE751AB141B3AC837A51964ED52B"/>
  </w:style>
  <w:style w:type="paragraph" w:customStyle="1" w:styleId="3828AB56B98B4A3985B892DC972F81A6">
    <w:name w:val="3828AB56B98B4A3985B892DC972F81A6"/>
  </w:style>
  <w:style w:type="paragraph" w:customStyle="1" w:styleId="84FA1914BB0D482A8B86F9E8AD084265">
    <w:name w:val="84FA1914BB0D482A8B86F9E8AD084265"/>
  </w:style>
  <w:style w:type="paragraph" w:customStyle="1" w:styleId="068E5C74D08A4A9C9C062F9C6A6A4253">
    <w:name w:val="068E5C74D08A4A9C9C062F9C6A6A4253"/>
  </w:style>
  <w:style w:type="paragraph" w:customStyle="1" w:styleId="C9BD451B385D431FBD476AEB7DB32AED">
    <w:name w:val="C9BD451B385D431FBD476AEB7DB32AED"/>
  </w:style>
  <w:style w:type="paragraph" w:customStyle="1" w:styleId="31ADEBF5CDD942E88FE80C7A2ECBBD74">
    <w:name w:val="31ADEBF5CDD942E88FE80C7A2ECBBD74"/>
  </w:style>
  <w:style w:type="paragraph" w:customStyle="1" w:styleId="9A3DEDB8D9AD46779B68C44B3979160B">
    <w:name w:val="9A3DEDB8D9AD46779B68C44B3979160B"/>
    <w:rsid w:val="00DF62CA"/>
  </w:style>
  <w:style w:type="paragraph" w:customStyle="1" w:styleId="C4F90DE239E44F9388CA39137B1756C2">
    <w:name w:val="C4F90DE239E44F9388CA39137B1756C2"/>
    <w:rsid w:val="00DF62CA"/>
  </w:style>
  <w:style w:type="paragraph" w:customStyle="1" w:styleId="B54F1F0553E549A6965127ED9A758315">
    <w:name w:val="B54F1F0553E549A6965127ED9A758315"/>
    <w:rsid w:val="00DF62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59BE6-7475-4546-8592-FFB69CC9D7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D49D2059-7B21-45F3-B8A1-F9F369135E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869ACB-F18F-4059-ACA8-58EBD47F5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d’adhésion</Template>
  <TotalTime>0</TotalTime>
  <Pages>3</Pages>
  <Words>413</Words>
  <Characters>2274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2023-05-16T19:11:00Z</dcterms:created>
  <dcterms:modified xsi:type="dcterms:W3CDTF">2023-05-16T20:15:00Z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